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3CA3C0" w14:textId="77777777" w:rsidR="0062734A" w:rsidRDefault="0062734A" w:rsidP="00376FF8">
      <w:pPr>
        <w:spacing w:after="40"/>
        <w:outlineLvl w:val="0"/>
        <w:rPr>
          <w:rFonts w:ascii="Garamond" w:hAnsi="Garamond"/>
          <w:caps/>
          <w:color w:val="D17346"/>
          <w:sz w:val="17"/>
        </w:rPr>
      </w:pPr>
      <w:r>
        <w:rPr>
          <w:noProof/>
        </w:rPr>
        <mc:AlternateContent>
          <mc:Choice Requires="wps">
            <w:drawing>
              <wp:anchor distT="0" distB="0" distL="114300" distR="114300" simplePos="0" relativeHeight="251659264" behindDoc="0" locked="0" layoutInCell="1" allowOverlap="1" wp14:anchorId="6B508F69" wp14:editId="0C9A90C8">
                <wp:simplePos x="0" y="0"/>
                <wp:positionH relativeFrom="column">
                  <wp:posOffset>-643944</wp:posOffset>
                </wp:positionH>
                <wp:positionV relativeFrom="paragraph">
                  <wp:posOffset>-549946</wp:posOffset>
                </wp:positionV>
                <wp:extent cx="6847303" cy="862885"/>
                <wp:effectExtent l="0" t="0" r="0" b="0"/>
                <wp:wrapNone/>
                <wp:docPr id="45" name="Text Box 45"/>
                <wp:cNvGraphicFramePr/>
                <a:graphic xmlns:a="http://schemas.openxmlformats.org/drawingml/2006/main">
                  <a:graphicData uri="http://schemas.microsoft.com/office/word/2010/wordprocessingShape">
                    <wps:wsp>
                      <wps:cNvSpPr txBox="1"/>
                      <wps:spPr>
                        <a:xfrm>
                          <a:off x="0" y="0"/>
                          <a:ext cx="6847303" cy="862885"/>
                        </a:xfrm>
                        <a:prstGeom prst="rect">
                          <a:avLst/>
                        </a:prstGeom>
                        <a:noFill/>
                        <a:ln w="6350">
                          <a:noFill/>
                        </a:ln>
                      </wps:spPr>
                      <wps:txbx>
                        <w:txbxContent>
                          <w:p w14:paraId="7A69A435" w14:textId="1951459B" w:rsidR="0062734A" w:rsidRDefault="000558D6" w:rsidP="0062734A">
                            <w:pPr>
                              <w:spacing w:after="40"/>
                              <w:rPr>
                                <w:rFonts w:ascii="Garamond" w:hAnsi="Garamond"/>
                                <w:color w:val="004A4D"/>
                                <w:sz w:val="68"/>
                                <w:szCs w:val="68"/>
                              </w:rPr>
                            </w:pPr>
                            <w:r w:rsidRPr="000558D6">
                              <w:rPr>
                                <w:rFonts w:ascii="Garamond" w:hAnsi="Garamond"/>
                                <w:i/>
                                <w:iCs/>
                                <w:color w:val="86C6C5"/>
                                <w:sz w:val="66"/>
                                <w:szCs w:val="66"/>
                              </w:rPr>
                              <w:t>Strategic Planning</w:t>
                            </w:r>
                            <w:r w:rsidRPr="000558D6">
                              <w:rPr>
                                <w:rFonts w:ascii="Garamond" w:hAnsi="Garamond"/>
                                <w:color w:val="FFFFFF" w:themeColor="background1"/>
                                <w:sz w:val="56"/>
                                <w:szCs w:val="68"/>
                              </w:rPr>
                              <w:t xml:space="preserve"> </w:t>
                            </w:r>
                            <w:r>
                              <w:rPr>
                                <w:color w:val="004A4D"/>
                                <w:sz w:val="60"/>
                                <w:szCs w:val="60"/>
                              </w:rPr>
                              <w:t>Meeting Worksheet</w:t>
                            </w:r>
                          </w:p>
                          <w:p w14:paraId="41CD8169" w14:textId="44462F41" w:rsidR="00C16785" w:rsidRDefault="000558D6">
                            <w:r>
                              <w:rPr>
                                <w:rStyle w:val="Strong"/>
                                <w:color w:val="004A4D"/>
                                <w:sz w:val="24"/>
                                <w:szCs w:val="24"/>
                              </w:rPr>
                              <w:t>SAMPLE Template – IPWM, LLC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508F69" id="_x0000_t202" coordsize="21600,21600" o:spt="202" path="m,l,21600r21600,l21600,xe">
                <v:stroke joinstyle="miter"/>
                <v:path gradientshapeok="t" o:connecttype="rect"/>
              </v:shapetype>
              <v:shape id="Text Box 45" o:spid="_x0000_s1026" type="#_x0000_t202" style="position:absolute;margin-left:-50.7pt;margin-top:-43.3pt;width:539.15pt;height:67.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" filled="f" stroked="f" strokeweight=".5pt">
                <v:textbox>
                  <w:txbxContent>
                    <w:p w14:paraId="7A69A435" w14:textId="1951459B" w:rsidR="0062734A" w:rsidRDefault="000558D6" w:rsidP="0062734A">
                      <w:pPr>
                        <w:spacing w:after="40"/>
                        <w:rPr>
                          <w:rFonts w:ascii="Garamond" w:hAnsi="Garamond"/>
                          <w:color w:val="004A4D"/>
                          <w:sz w:val="68"/>
                          <w:szCs w:val="68"/>
                        </w:rPr>
                      </w:pPr>
                      <w:r w:rsidRPr="000558D6">
                        <w:rPr>
                          <w:rFonts w:ascii="Garamond" w:hAnsi="Garamond"/>
                          <w:i/>
                          <w:iCs/>
                          <w:color w:val="86C6C5"/>
                          <w:sz w:val="66"/>
                          <w:szCs w:val="66"/>
                        </w:rPr>
                        <w:t>Strategic Planning</w:t>
                      </w:r>
                      <w:r w:rsidRPr="000558D6">
                        <w:rPr>
                          <w:rFonts w:ascii="Garamond" w:hAnsi="Garamond"/>
                          <w:color w:val="FFFFFF" w:themeColor="background1"/>
                          <w:sz w:val="56"/>
                          <w:szCs w:val="68"/>
                        </w:rPr>
                        <w:t xml:space="preserve"> </w:t>
                      </w:r>
                      <w:r>
                        <w:rPr>
                          <w:color w:val="004A4D"/>
                          <w:sz w:val="60"/>
                          <w:szCs w:val="60"/>
                        </w:rPr>
                        <w:t>Meeting Worksheet</w:t>
                      </w:r>
                    </w:p>
                    <w:p w14:paraId="41CD8169" w14:textId="44462F41" w:rsidR="00C16785" w:rsidRDefault="000558D6">
                      <w:r>
                        <w:rPr>
                          <w:rStyle w:val="Strong"/>
                          <w:color w:val="004A4D"/>
                          <w:sz w:val="24"/>
                          <w:szCs w:val="24"/>
                        </w:rPr>
                        <w:t>SAMPLE Template – IPWM, LLC</w:t>
                      </w:r>
                    </w:p>
                  </w:txbxContent>
                </v:textbox>
              </v:shape>
            </w:pict>
          </mc:Fallback>
        </mc:AlternateContent>
      </w:r>
      <w:r w:rsidR="00F94E31" w:rsidRPr="00977902">
        <w:rPr>
          <w:rFonts w:ascii="Garamond" w:hAnsi="Garamond"/>
          <w:caps/>
          <w:color w:val="D17346"/>
          <w:sz w:val="17"/>
        </w:rPr>
        <w:softHyphen/>
      </w:r>
    </w:p>
    <w:p w14:paraId="4662CE32" w14:textId="77777777" w:rsidR="0062734A" w:rsidRDefault="0062734A" w:rsidP="00376FF8">
      <w:pPr>
        <w:spacing w:after="40"/>
        <w:outlineLvl w:val="0"/>
        <w:rPr>
          <w:rFonts w:ascii="Garamond" w:hAnsi="Garamond"/>
          <w:caps/>
          <w:color w:val="D17346"/>
          <w:sz w:val="17"/>
        </w:rPr>
      </w:pPr>
    </w:p>
    <w:p w14:paraId="578D3F03" w14:textId="77777777" w:rsidR="0062734A" w:rsidRDefault="0062734A" w:rsidP="0062734A">
      <w:pPr>
        <w:widowControl/>
        <w:adjustRightInd w:val="0"/>
        <w:rPr>
          <w:rStyle w:val="Strong"/>
          <w:lang w:bidi="ar-SA"/>
        </w:rPr>
      </w:pPr>
    </w:p>
    <w:p w14:paraId="42C99F07" w14:textId="77777777" w:rsidR="000558D6" w:rsidRPr="000558D6" w:rsidRDefault="000558D6" w:rsidP="000558D6">
      <w:r w:rsidRPr="000558D6">
        <w:t>Rules:</w:t>
      </w:r>
    </w:p>
    <w:p w14:paraId="4BE6B00D" w14:textId="77777777" w:rsidR="000558D6" w:rsidRPr="000558D6" w:rsidRDefault="000558D6" w:rsidP="000558D6">
      <w:pPr>
        <w:pStyle w:val="ListParagraph"/>
        <w:widowControl/>
        <w:numPr>
          <w:ilvl w:val="0"/>
          <w:numId w:val="6"/>
        </w:numPr>
        <w:autoSpaceDE/>
        <w:autoSpaceDN/>
        <w:contextualSpacing/>
      </w:pPr>
      <w:r w:rsidRPr="000558D6">
        <w:t>The firm and our clients are bigger than each of us. Everything that we discuss today has to be through the filter of doing and saying what we need to do to serve clients well. IPWM is still the primary business and focal point of our energy.</w:t>
      </w:r>
    </w:p>
    <w:p w14:paraId="6BFCBAC3" w14:textId="77777777" w:rsidR="000558D6" w:rsidRPr="000558D6" w:rsidRDefault="000558D6" w:rsidP="000558D6">
      <w:pPr>
        <w:pStyle w:val="ListParagraph"/>
        <w:widowControl/>
        <w:numPr>
          <w:ilvl w:val="0"/>
          <w:numId w:val="6"/>
        </w:numPr>
        <w:autoSpaceDE/>
        <w:autoSpaceDN/>
        <w:contextualSpacing/>
      </w:pPr>
      <w:r w:rsidRPr="000558D6">
        <w:t>Leave your emotions and feelings at the door. Don’t sugarcoat anything. We’re all adults.</w:t>
      </w:r>
    </w:p>
    <w:p w14:paraId="5995B516" w14:textId="77777777" w:rsidR="000558D6" w:rsidRPr="000558D6" w:rsidRDefault="000558D6" w:rsidP="000558D6">
      <w:pPr>
        <w:pStyle w:val="ListParagraph"/>
        <w:widowControl/>
        <w:numPr>
          <w:ilvl w:val="0"/>
          <w:numId w:val="6"/>
        </w:numPr>
        <w:pBdr>
          <w:bottom w:val="single" w:sz="6" w:space="1" w:color="auto"/>
        </w:pBdr>
        <w:autoSpaceDE/>
        <w:autoSpaceDN/>
        <w:contextualSpacing/>
      </w:pPr>
      <w:r w:rsidRPr="000558D6">
        <w:t>Nothing is off the table or out of question. We’re going to throw everything against the wall in this conversation and “see what sticks.”</w:t>
      </w:r>
    </w:p>
    <w:p w14:paraId="5F50FCB5" w14:textId="77777777" w:rsidR="000558D6" w:rsidRPr="000558D6" w:rsidRDefault="000558D6" w:rsidP="000558D6">
      <w:pPr>
        <w:pStyle w:val="ListParagraph"/>
        <w:widowControl/>
        <w:numPr>
          <w:ilvl w:val="0"/>
          <w:numId w:val="6"/>
        </w:numPr>
        <w:pBdr>
          <w:bottom w:val="single" w:sz="6" w:space="1" w:color="auto"/>
        </w:pBdr>
        <w:autoSpaceDE/>
        <w:autoSpaceDN/>
        <w:contextualSpacing/>
      </w:pPr>
      <w:r w:rsidRPr="000558D6">
        <w:t>“I don’t know” or “nothing” is not an acceptable answer. There is always something that can be done to improve our business.</w:t>
      </w:r>
    </w:p>
    <w:p w14:paraId="4C999775" w14:textId="71593818" w:rsidR="000558D6" w:rsidRPr="000558D6" w:rsidRDefault="000558D6" w:rsidP="00FD6B1C">
      <w:pPr>
        <w:pStyle w:val="ListParagraph"/>
        <w:widowControl/>
        <w:numPr>
          <w:ilvl w:val="0"/>
          <w:numId w:val="6"/>
        </w:numPr>
        <w:pBdr>
          <w:bottom w:val="single" w:sz="6" w:space="1" w:color="auto"/>
        </w:pBdr>
        <w:autoSpaceDE/>
        <w:autoSpaceDN/>
        <w:contextualSpacing/>
      </w:pPr>
      <w:r w:rsidRPr="000558D6">
        <w:t>Accountability is key after this meeting and goes all around. We each owe it to the firm and our clients to hold one another accountable to our agreed-upon action items.</w:t>
      </w:r>
    </w:p>
    <w:p w14:paraId="06C9E456" w14:textId="7F708313" w:rsidR="000558D6" w:rsidRPr="000558D6" w:rsidRDefault="000558D6" w:rsidP="000558D6">
      <w:pPr>
        <w:widowControl/>
        <w:pBdr>
          <w:bottom w:val="single" w:sz="6" w:space="1" w:color="auto"/>
        </w:pBdr>
        <w:autoSpaceDE/>
        <w:autoSpaceDN/>
        <w:ind w:left="360"/>
        <w:contextualSpacing/>
      </w:pPr>
    </w:p>
    <w:p w14:paraId="1100D330" w14:textId="77777777" w:rsidR="000558D6" w:rsidRPr="000558D6" w:rsidRDefault="000558D6" w:rsidP="000558D6"/>
    <w:p w14:paraId="67B2A0F7" w14:textId="77777777" w:rsidR="000558D6" w:rsidRPr="000558D6" w:rsidRDefault="000558D6" w:rsidP="000558D6">
      <w:pPr>
        <w:pStyle w:val="ListParagraph"/>
        <w:widowControl/>
        <w:numPr>
          <w:ilvl w:val="0"/>
          <w:numId w:val="5"/>
        </w:numPr>
        <w:autoSpaceDE/>
        <w:autoSpaceDN/>
        <w:contextualSpacing/>
      </w:pPr>
      <w:r w:rsidRPr="000558D6">
        <w:t>Vision: Optometrists nationwide are given unbiased, objective advice to help them live their best life on purpose.</w:t>
      </w:r>
    </w:p>
    <w:p w14:paraId="4AD61D57" w14:textId="77777777" w:rsidR="000558D6" w:rsidRPr="000558D6" w:rsidRDefault="000558D6" w:rsidP="000558D6">
      <w:pPr>
        <w:pStyle w:val="ListParagraph"/>
        <w:widowControl/>
        <w:numPr>
          <w:ilvl w:val="0"/>
          <w:numId w:val="5"/>
        </w:numPr>
        <w:autoSpaceDE/>
        <w:autoSpaceDN/>
        <w:contextualSpacing/>
      </w:pPr>
      <w:r w:rsidRPr="000558D6">
        <w:t>Mission:</w:t>
      </w:r>
    </w:p>
    <w:p w14:paraId="133064E1" w14:textId="77777777" w:rsidR="000558D6" w:rsidRPr="000558D6" w:rsidRDefault="000558D6" w:rsidP="000558D6">
      <w:pPr>
        <w:pStyle w:val="ListParagraph"/>
        <w:widowControl/>
        <w:numPr>
          <w:ilvl w:val="1"/>
          <w:numId w:val="5"/>
        </w:numPr>
        <w:autoSpaceDE/>
        <w:autoSpaceDN/>
        <w:contextualSpacing/>
      </w:pPr>
      <w:r w:rsidRPr="000558D6">
        <w:t>Our mission is to be the premier financial and business planning firm for optometrists nationwide.</w:t>
      </w:r>
    </w:p>
    <w:p w14:paraId="429AD026" w14:textId="77777777" w:rsidR="000558D6" w:rsidRPr="000558D6" w:rsidRDefault="000558D6" w:rsidP="000558D6">
      <w:pPr>
        <w:pStyle w:val="ListParagraph"/>
        <w:widowControl/>
        <w:numPr>
          <w:ilvl w:val="0"/>
          <w:numId w:val="5"/>
        </w:numPr>
        <w:autoSpaceDE/>
        <w:autoSpaceDN/>
        <w:contextualSpacing/>
      </w:pPr>
      <w:r w:rsidRPr="000558D6">
        <w:t>Values: honest, ethical, transparent, accountable.</w:t>
      </w:r>
    </w:p>
    <w:p w14:paraId="4830156D" w14:textId="77777777" w:rsidR="000558D6" w:rsidRPr="000558D6" w:rsidRDefault="000558D6" w:rsidP="000558D6">
      <w:pPr>
        <w:pStyle w:val="ListParagraph"/>
        <w:widowControl/>
        <w:numPr>
          <w:ilvl w:val="0"/>
          <w:numId w:val="5"/>
        </w:numPr>
        <w:autoSpaceDE/>
        <w:autoSpaceDN/>
        <w:contextualSpacing/>
      </w:pPr>
      <w:r w:rsidRPr="000558D6">
        <w:t>Key differentiator</w:t>
      </w:r>
    </w:p>
    <w:p w14:paraId="77B2C558" w14:textId="77777777" w:rsidR="000558D6" w:rsidRPr="000558D6" w:rsidRDefault="000558D6" w:rsidP="000558D6">
      <w:pPr>
        <w:pStyle w:val="ListParagraph"/>
        <w:widowControl/>
        <w:numPr>
          <w:ilvl w:val="1"/>
          <w:numId w:val="5"/>
        </w:numPr>
        <w:autoSpaceDE/>
        <w:autoSpaceDN/>
        <w:contextualSpacing/>
      </w:pPr>
      <w:r w:rsidRPr="000558D6">
        <w:t xml:space="preserve">What is the true value in working with us that separates us from other advisors? Do we need to look at adding </w:t>
      </w:r>
      <w:proofErr w:type="gramStart"/>
      <w:r w:rsidRPr="000558D6">
        <w:t>additional…</w:t>
      </w:r>
      <w:proofErr w:type="gramEnd"/>
    </w:p>
    <w:p w14:paraId="2049BD80" w14:textId="77777777" w:rsidR="000558D6" w:rsidRPr="000558D6" w:rsidRDefault="000558D6" w:rsidP="000558D6">
      <w:pPr>
        <w:pStyle w:val="ListParagraph"/>
        <w:widowControl/>
        <w:numPr>
          <w:ilvl w:val="2"/>
          <w:numId w:val="5"/>
        </w:numPr>
        <w:autoSpaceDE/>
        <w:autoSpaceDN/>
        <w:contextualSpacing/>
      </w:pPr>
      <w:r w:rsidRPr="000558D6">
        <w:t>Products</w:t>
      </w:r>
    </w:p>
    <w:p w14:paraId="47F7AD25" w14:textId="77777777" w:rsidR="000558D6" w:rsidRPr="000558D6" w:rsidRDefault="000558D6" w:rsidP="000558D6"/>
    <w:p w14:paraId="03BA2F86" w14:textId="77777777" w:rsidR="000558D6" w:rsidRPr="000558D6" w:rsidRDefault="000558D6" w:rsidP="000558D6"/>
    <w:p w14:paraId="18BDDB4F" w14:textId="77777777" w:rsidR="000558D6" w:rsidRPr="000558D6" w:rsidRDefault="000558D6" w:rsidP="000558D6"/>
    <w:p w14:paraId="46931EF2" w14:textId="77777777" w:rsidR="000558D6" w:rsidRPr="000558D6" w:rsidRDefault="000558D6" w:rsidP="000558D6">
      <w:pPr>
        <w:pStyle w:val="ListParagraph"/>
        <w:widowControl/>
        <w:numPr>
          <w:ilvl w:val="2"/>
          <w:numId w:val="5"/>
        </w:numPr>
        <w:autoSpaceDE/>
        <w:autoSpaceDN/>
        <w:contextualSpacing/>
      </w:pPr>
      <w:r w:rsidRPr="000558D6">
        <w:t>Platforms</w:t>
      </w:r>
    </w:p>
    <w:p w14:paraId="1516FB10" w14:textId="77777777" w:rsidR="000558D6" w:rsidRPr="000558D6" w:rsidRDefault="000558D6" w:rsidP="000558D6">
      <w:pPr>
        <w:pStyle w:val="ListParagraph"/>
        <w:ind w:left="2160"/>
      </w:pPr>
    </w:p>
    <w:p w14:paraId="2DAA63CA" w14:textId="77777777" w:rsidR="000558D6" w:rsidRPr="000558D6" w:rsidRDefault="000558D6" w:rsidP="000558D6">
      <w:pPr>
        <w:pStyle w:val="ListParagraph"/>
        <w:ind w:left="2160"/>
      </w:pPr>
    </w:p>
    <w:p w14:paraId="7CC30117" w14:textId="77777777" w:rsidR="000558D6" w:rsidRPr="000558D6" w:rsidRDefault="000558D6" w:rsidP="000558D6">
      <w:pPr>
        <w:pStyle w:val="ListParagraph"/>
        <w:ind w:left="2160"/>
      </w:pPr>
    </w:p>
    <w:p w14:paraId="600DBED9" w14:textId="77777777" w:rsidR="000558D6" w:rsidRPr="000558D6" w:rsidRDefault="000558D6" w:rsidP="000558D6">
      <w:pPr>
        <w:pStyle w:val="ListParagraph"/>
        <w:widowControl/>
        <w:numPr>
          <w:ilvl w:val="2"/>
          <w:numId w:val="5"/>
        </w:numPr>
        <w:autoSpaceDE/>
        <w:autoSpaceDN/>
        <w:contextualSpacing/>
      </w:pPr>
      <w:r w:rsidRPr="000558D6">
        <w:t>Providers</w:t>
      </w:r>
    </w:p>
    <w:p w14:paraId="0A5F6F77" w14:textId="77777777" w:rsidR="000558D6" w:rsidRPr="000558D6" w:rsidRDefault="000558D6" w:rsidP="000558D6"/>
    <w:p w14:paraId="0A43D989" w14:textId="77777777" w:rsidR="000558D6" w:rsidRPr="000558D6" w:rsidRDefault="000558D6" w:rsidP="000558D6"/>
    <w:p w14:paraId="3FAFD841" w14:textId="77777777" w:rsidR="000558D6" w:rsidRPr="000558D6" w:rsidRDefault="000558D6" w:rsidP="000558D6">
      <w:pPr>
        <w:pStyle w:val="ListParagraph"/>
        <w:widowControl/>
        <w:numPr>
          <w:ilvl w:val="0"/>
          <w:numId w:val="5"/>
        </w:numPr>
        <w:autoSpaceDE/>
        <w:autoSpaceDN/>
        <w:contextualSpacing/>
      </w:pPr>
      <w:r w:rsidRPr="000558D6">
        <w:t>Our Clients</w:t>
      </w:r>
    </w:p>
    <w:p w14:paraId="58081AD7" w14:textId="77777777" w:rsidR="000558D6" w:rsidRPr="000558D6" w:rsidRDefault="000558D6" w:rsidP="000558D6">
      <w:pPr>
        <w:pStyle w:val="ListParagraph"/>
        <w:widowControl/>
        <w:numPr>
          <w:ilvl w:val="1"/>
          <w:numId w:val="5"/>
        </w:numPr>
        <w:autoSpaceDE/>
        <w:autoSpaceDN/>
        <w:contextualSpacing/>
      </w:pPr>
      <w:r w:rsidRPr="000558D6">
        <w:t xml:space="preserve">Who is our ideal client profile and what are </w:t>
      </w:r>
      <w:proofErr w:type="gramStart"/>
      <w:r w:rsidRPr="000558D6">
        <w:t>their…</w:t>
      </w:r>
      <w:proofErr w:type="gramEnd"/>
    </w:p>
    <w:p w14:paraId="49FA9328" w14:textId="77777777" w:rsidR="000558D6" w:rsidRPr="000558D6" w:rsidRDefault="000558D6" w:rsidP="000558D6">
      <w:pPr>
        <w:pStyle w:val="ListParagraph"/>
        <w:widowControl/>
        <w:numPr>
          <w:ilvl w:val="2"/>
          <w:numId w:val="5"/>
        </w:numPr>
        <w:autoSpaceDE/>
        <w:autoSpaceDN/>
        <w:contextualSpacing/>
      </w:pPr>
      <w:r w:rsidRPr="000558D6">
        <w:t>Qualities (from website)</w:t>
      </w:r>
    </w:p>
    <w:p w14:paraId="2CEC3256" w14:textId="77777777" w:rsidR="000558D6" w:rsidRPr="000558D6" w:rsidRDefault="000558D6" w:rsidP="000558D6"/>
    <w:p w14:paraId="7C53C7AF" w14:textId="77777777" w:rsidR="000558D6" w:rsidRPr="000558D6" w:rsidRDefault="000558D6" w:rsidP="000558D6"/>
    <w:p w14:paraId="3520787D" w14:textId="77777777" w:rsidR="000558D6" w:rsidRPr="000558D6" w:rsidRDefault="000558D6" w:rsidP="000558D6"/>
    <w:p w14:paraId="39BB2D40" w14:textId="77777777" w:rsidR="000558D6" w:rsidRPr="000558D6" w:rsidRDefault="000558D6" w:rsidP="000558D6">
      <w:pPr>
        <w:pStyle w:val="ListParagraph"/>
        <w:widowControl/>
        <w:numPr>
          <w:ilvl w:val="2"/>
          <w:numId w:val="5"/>
        </w:numPr>
        <w:autoSpaceDE/>
        <w:autoSpaceDN/>
        <w:contextualSpacing/>
      </w:pPr>
      <w:r w:rsidRPr="000558D6">
        <w:t>Characteristics</w:t>
      </w:r>
    </w:p>
    <w:p w14:paraId="5CC3C1EC" w14:textId="77777777" w:rsidR="000558D6" w:rsidRPr="000558D6" w:rsidRDefault="000558D6" w:rsidP="000558D6">
      <w:pPr>
        <w:ind w:left="1980"/>
      </w:pPr>
    </w:p>
    <w:p w14:paraId="5CF3541F" w14:textId="77777777" w:rsidR="000558D6" w:rsidRPr="000558D6" w:rsidRDefault="000558D6" w:rsidP="000558D6">
      <w:pPr>
        <w:ind w:left="1980"/>
      </w:pPr>
    </w:p>
    <w:p w14:paraId="7DEF1DD9" w14:textId="77777777" w:rsidR="000558D6" w:rsidRPr="000558D6" w:rsidRDefault="000558D6" w:rsidP="000558D6">
      <w:pPr>
        <w:ind w:left="1980"/>
      </w:pPr>
    </w:p>
    <w:p w14:paraId="5958FFF2" w14:textId="77777777" w:rsidR="000558D6" w:rsidRPr="000558D6" w:rsidRDefault="000558D6" w:rsidP="000558D6">
      <w:pPr>
        <w:pStyle w:val="ListParagraph"/>
        <w:widowControl/>
        <w:numPr>
          <w:ilvl w:val="2"/>
          <w:numId w:val="5"/>
        </w:numPr>
        <w:autoSpaceDE/>
        <w:autoSpaceDN/>
        <w:contextualSpacing/>
      </w:pPr>
      <w:r w:rsidRPr="000558D6">
        <w:t>Needs</w:t>
      </w:r>
    </w:p>
    <w:p w14:paraId="465FD954" w14:textId="77777777" w:rsidR="000558D6" w:rsidRPr="000558D6" w:rsidRDefault="000558D6" w:rsidP="000558D6"/>
    <w:p w14:paraId="6621535D" w14:textId="77777777" w:rsidR="000558D6" w:rsidRPr="000558D6" w:rsidRDefault="000558D6" w:rsidP="000558D6"/>
    <w:p w14:paraId="27880D8C" w14:textId="77777777" w:rsidR="000558D6" w:rsidRPr="000558D6" w:rsidRDefault="000558D6" w:rsidP="000558D6"/>
    <w:p w14:paraId="297C89E1" w14:textId="77777777" w:rsidR="000558D6" w:rsidRPr="000558D6" w:rsidRDefault="000558D6" w:rsidP="000558D6"/>
    <w:p w14:paraId="29C2444C" w14:textId="77777777" w:rsidR="000558D6" w:rsidRPr="000558D6" w:rsidRDefault="000558D6" w:rsidP="000558D6">
      <w:pPr>
        <w:pStyle w:val="ListParagraph"/>
        <w:ind w:left="2160"/>
      </w:pPr>
    </w:p>
    <w:p w14:paraId="1CC2DCFF" w14:textId="77777777" w:rsidR="000558D6" w:rsidRPr="000558D6" w:rsidRDefault="000558D6" w:rsidP="000558D6">
      <w:pPr>
        <w:pStyle w:val="ListParagraph"/>
        <w:widowControl/>
        <w:numPr>
          <w:ilvl w:val="0"/>
          <w:numId w:val="5"/>
        </w:numPr>
        <w:autoSpaceDE/>
        <w:autoSpaceDN/>
        <w:contextualSpacing/>
      </w:pPr>
      <w:r w:rsidRPr="000558D6">
        <w:t>Roles in the firm</w:t>
      </w:r>
    </w:p>
    <w:p w14:paraId="7AA4DDC0" w14:textId="77777777" w:rsidR="000558D6" w:rsidRPr="000558D6" w:rsidRDefault="000558D6" w:rsidP="000558D6">
      <w:pPr>
        <w:pStyle w:val="ListParagraph"/>
        <w:widowControl/>
        <w:numPr>
          <w:ilvl w:val="1"/>
          <w:numId w:val="5"/>
        </w:numPr>
        <w:autoSpaceDE/>
        <w:autoSpaceDN/>
        <w:contextualSpacing/>
      </w:pPr>
      <w:r w:rsidRPr="000558D6">
        <w:t>Daily activities:</w:t>
      </w:r>
    </w:p>
    <w:p w14:paraId="21DC1B05" w14:textId="77777777" w:rsidR="000558D6" w:rsidRPr="000558D6" w:rsidRDefault="000558D6" w:rsidP="000558D6">
      <w:pPr>
        <w:pStyle w:val="ListParagraph"/>
        <w:widowControl/>
        <w:numPr>
          <w:ilvl w:val="2"/>
          <w:numId w:val="5"/>
        </w:numPr>
        <w:autoSpaceDE/>
        <w:autoSpaceDN/>
        <w:contextualSpacing/>
      </w:pPr>
      <w:r w:rsidRPr="000558D6">
        <w:t>What do you want to be doing more of?</w:t>
      </w:r>
    </w:p>
    <w:p w14:paraId="1405437E" w14:textId="77777777" w:rsidR="000558D6" w:rsidRPr="000558D6" w:rsidRDefault="000558D6" w:rsidP="000558D6">
      <w:pPr>
        <w:pStyle w:val="ListParagraph"/>
        <w:ind w:left="2160"/>
      </w:pPr>
    </w:p>
    <w:p w14:paraId="28FB06DA" w14:textId="77777777" w:rsidR="000558D6" w:rsidRPr="000558D6" w:rsidRDefault="000558D6" w:rsidP="000558D6">
      <w:pPr>
        <w:pStyle w:val="ListParagraph"/>
        <w:ind w:left="2160"/>
      </w:pPr>
    </w:p>
    <w:p w14:paraId="41429703" w14:textId="77777777" w:rsidR="000558D6" w:rsidRPr="000558D6" w:rsidRDefault="000558D6" w:rsidP="000558D6">
      <w:pPr>
        <w:pStyle w:val="ListParagraph"/>
        <w:ind w:left="2160"/>
      </w:pPr>
    </w:p>
    <w:p w14:paraId="32A8224F" w14:textId="77777777" w:rsidR="000558D6" w:rsidRPr="000558D6" w:rsidRDefault="000558D6" w:rsidP="000558D6">
      <w:pPr>
        <w:pStyle w:val="ListParagraph"/>
        <w:ind w:left="2160"/>
      </w:pPr>
    </w:p>
    <w:p w14:paraId="773910D4" w14:textId="77777777" w:rsidR="000558D6" w:rsidRPr="000558D6" w:rsidRDefault="000558D6" w:rsidP="000558D6">
      <w:pPr>
        <w:pStyle w:val="ListParagraph"/>
        <w:widowControl/>
        <w:numPr>
          <w:ilvl w:val="2"/>
          <w:numId w:val="5"/>
        </w:numPr>
        <w:autoSpaceDE/>
        <w:autoSpaceDN/>
        <w:contextualSpacing/>
      </w:pPr>
      <w:r w:rsidRPr="000558D6">
        <w:t>What do you want to do less of?</w:t>
      </w:r>
    </w:p>
    <w:p w14:paraId="634796F1" w14:textId="77777777" w:rsidR="000558D6" w:rsidRPr="000558D6" w:rsidRDefault="000558D6" w:rsidP="000558D6"/>
    <w:p w14:paraId="4C767431" w14:textId="77777777" w:rsidR="000558D6" w:rsidRPr="000558D6" w:rsidRDefault="000558D6" w:rsidP="000558D6"/>
    <w:p w14:paraId="77545111" w14:textId="77777777" w:rsidR="000558D6" w:rsidRPr="000558D6" w:rsidRDefault="000558D6" w:rsidP="000558D6"/>
    <w:p w14:paraId="78B6EE23" w14:textId="77777777" w:rsidR="000558D6" w:rsidRPr="000558D6" w:rsidRDefault="000558D6" w:rsidP="000558D6"/>
    <w:p w14:paraId="1CDAA363" w14:textId="77777777" w:rsidR="000558D6" w:rsidRPr="000558D6" w:rsidRDefault="000558D6" w:rsidP="000558D6">
      <w:pPr>
        <w:pStyle w:val="ListParagraph"/>
        <w:widowControl/>
        <w:numPr>
          <w:ilvl w:val="2"/>
          <w:numId w:val="5"/>
        </w:numPr>
        <w:autoSpaceDE/>
        <w:autoSpaceDN/>
        <w:contextualSpacing/>
      </w:pPr>
      <w:r w:rsidRPr="000558D6">
        <w:t>What does a healthy, productive work environment look like in 2020?</w:t>
      </w:r>
    </w:p>
    <w:p w14:paraId="0ABACB62" w14:textId="77777777" w:rsidR="000558D6" w:rsidRPr="000558D6" w:rsidRDefault="000558D6" w:rsidP="000558D6">
      <w:pPr>
        <w:pStyle w:val="ListParagraph"/>
      </w:pPr>
    </w:p>
    <w:p w14:paraId="3B192DD7" w14:textId="77777777" w:rsidR="000558D6" w:rsidRPr="000558D6" w:rsidRDefault="000558D6" w:rsidP="000558D6">
      <w:pPr>
        <w:pStyle w:val="ListParagraph"/>
      </w:pPr>
    </w:p>
    <w:p w14:paraId="500076A2" w14:textId="77777777" w:rsidR="000558D6" w:rsidRPr="000558D6" w:rsidRDefault="000558D6" w:rsidP="000558D6">
      <w:pPr>
        <w:pStyle w:val="ListParagraph"/>
      </w:pPr>
    </w:p>
    <w:p w14:paraId="3CD40369" w14:textId="77777777" w:rsidR="000558D6" w:rsidRPr="000558D6" w:rsidRDefault="000558D6" w:rsidP="000558D6">
      <w:pPr>
        <w:pStyle w:val="ListParagraph"/>
      </w:pPr>
    </w:p>
    <w:p w14:paraId="2C93B5D4" w14:textId="597CD0F0" w:rsidR="000558D6" w:rsidRPr="000558D6" w:rsidRDefault="000558D6" w:rsidP="000558D6">
      <w:pPr>
        <w:pStyle w:val="ListParagraph"/>
        <w:widowControl/>
        <w:numPr>
          <w:ilvl w:val="0"/>
          <w:numId w:val="5"/>
        </w:numPr>
        <w:autoSpaceDE/>
        <w:autoSpaceDN/>
        <w:contextualSpacing/>
      </w:pPr>
      <w:r w:rsidRPr="000558D6">
        <w:t>As a firm, what should we</w:t>
      </w:r>
    </w:p>
    <w:p w14:paraId="39B341F5" w14:textId="77777777" w:rsidR="000558D6" w:rsidRPr="000558D6" w:rsidRDefault="000558D6" w:rsidP="000558D6">
      <w:pPr>
        <w:pStyle w:val="ListParagraph"/>
        <w:widowControl/>
        <w:numPr>
          <w:ilvl w:val="2"/>
          <w:numId w:val="5"/>
        </w:numPr>
        <w:autoSpaceDE/>
        <w:autoSpaceDN/>
        <w:contextualSpacing/>
      </w:pPr>
      <w:r w:rsidRPr="000558D6">
        <w:t>Start doing that we’re not currently doing</w:t>
      </w:r>
    </w:p>
    <w:p w14:paraId="2CF639D5" w14:textId="77777777" w:rsidR="000558D6" w:rsidRPr="000558D6" w:rsidRDefault="000558D6" w:rsidP="000558D6"/>
    <w:p w14:paraId="7D157472" w14:textId="77777777" w:rsidR="000558D6" w:rsidRPr="000558D6" w:rsidRDefault="000558D6" w:rsidP="000558D6"/>
    <w:p w14:paraId="3B2131F9" w14:textId="77777777" w:rsidR="000558D6" w:rsidRPr="000558D6" w:rsidRDefault="000558D6" w:rsidP="000558D6"/>
    <w:p w14:paraId="03870157" w14:textId="77777777" w:rsidR="000558D6" w:rsidRPr="000558D6" w:rsidRDefault="000558D6" w:rsidP="000558D6"/>
    <w:p w14:paraId="6D4B1EF3" w14:textId="77777777" w:rsidR="000558D6" w:rsidRPr="000558D6" w:rsidRDefault="000558D6" w:rsidP="000558D6">
      <w:pPr>
        <w:pStyle w:val="ListParagraph"/>
        <w:widowControl/>
        <w:numPr>
          <w:ilvl w:val="2"/>
          <w:numId w:val="5"/>
        </w:numPr>
        <w:autoSpaceDE/>
        <w:autoSpaceDN/>
        <w:contextualSpacing/>
      </w:pPr>
      <w:r w:rsidRPr="000558D6">
        <w:t>Stop doing that we’re currently doing</w:t>
      </w:r>
    </w:p>
    <w:p w14:paraId="75EF40E4" w14:textId="77777777" w:rsidR="000558D6" w:rsidRPr="000558D6" w:rsidRDefault="000558D6" w:rsidP="000558D6"/>
    <w:p w14:paraId="76996B54" w14:textId="77777777" w:rsidR="000558D6" w:rsidRPr="000558D6" w:rsidRDefault="000558D6" w:rsidP="000558D6"/>
    <w:p w14:paraId="76B76322" w14:textId="77777777" w:rsidR="000558D6" w:rsidRPr="000558D6" w:rsidRDefault="000558D6" w:rsidP="000558D6"/>
    <w:p w14:paraId="746305A9" w14:textId="77777777" w:rsidR="000558D6" w:rsidRPr="000558D6" w:rsidRDefault="000558D6" w:rsidP="000558D6"/>
    <w:p w14:paraId="15DD1D68" w14:textId="77777777" w:rsidR="000558D6" w:rsidRPr="000558D6" w:rsidRDefault="000558D6" w:rsidP="000558D6">
      <w:pPr>
        <w:pStyle w:val="ListParagraph"/>
        <w:widowControl/>
        <w:numPr>
          <w:ilvl w:val="2"/>
          <w:numId w:val="5"/>
        </w:numPr>
        <w:autoSpaceDE/>
        <w:autoSpaceDN/>
        <w:contextualSpacing/>
      </w:pPr>
      <w:r w:rsidRPr="000558D6">
        <w:t>If we were launching a firm today to compete with our firm, what would we do to put us out of business?</w:t>
      </w:r>
    </w:p>
    <w:p w14:paraId="5EBDDFBE" w14:textId="77777777" w:rsidR="000558D6" w:rsidRPr="000558D6" w:rsidRDefault="000558D6" w:rsidP="000558D6"/>
    <w:p w14:paraId="353D685F" w14:textId="77777777" w:rsidR="000558D6" w:rsidRPr="000558D6" w:rsidRDefault="000558D6" w:rsidP="000558D6"/>
    <w:p w14:paraId="0FD9D104" w14:textId="77777777" w:rsidR="000558D6" w:rsidRPr="000558D6" w:rsidRDefault="000558D6" w:rsidP="000558D6"/>
    <w:p w14:paraId="32344B63" w14:textId="77777777" w:rsidR="000558D6" w:rsidRPr="000558D6" w:rsidRDefault="000558D6" w:rsidP="000558D6"/>
    <w:p w14:paraId="1B3CF301" w14:textId="77777777" w:rsidR="000558D6" w:rsidRPr="000558D6" w:rsidRDefault="000558D6" w:rsidP="000558D6"/>
    <w:p w14:paraId="0C431F45" w14:textId="77777777" w:rsidR="000558D6" w:rsidRPr="000558D6" w:rsidRDefault="000558D6" w:rsidP="000558D6"/>
    <w:p w14:paraId="06134C7F" w14:textId="77777777" w:rsidR="000558D6" w:rsidRPr="000558D6" w:rsidRDefault="000558D6" w:rsidP="000558D6">
      <w:pPr>
        <w:pStyle w:val="ListParagraph"/>
        <w:widowControl/>
        <w:numPr>
          <w:ilvl w:val="0"/>
          <w:numId w:val="5"/>
        </w:numPr>
        <w:autoSpaceDE/>
        <w:autoSpaceDN/>
        <w:contextualSpacing/>
      </w:pPr>
      <w:r w:rsidRPr="000558D6">
        <w:t>Operations</w:t>
      </w:r>
    </w:p>
    <w:p w14:paraId="2D6A60FB" w14:textId="77777777" w:rsidR="000558D6" w:rsidRPr="000558D6" w:rsidRDefault="000558D6" w:rsidP="000558D6">
      <w:pPr>
        <w:pStyle w:val="ListParagraph"/>
        <w:widowControl/>
        <w:numPr>
          <w:ilvl w:val="1"/>
          <w:numId w:val="5"/>
        </w:numPr>
        <w:autoSpaceDE/>
        <w:autoSpaceDN/>
        <w:contextualSpacing/>
      </w:pPr>
      <w:r w:rsidRPr="000558D6">
        <w:t>Technology</w:t>
      </w:r>
    </w:p>
    <w:p w14:paraId="6517438A" w14:textId="77777777" w:rsidR="000558D6" w:rsidRPr="000558D6" w:rsidRDefault="000558D6" w:rsidP="000558D6">
      <w:pPr>
        <w:pStyle w:val="ListParagraph"/>
        <w:widowControl/>
        <w:numPr>
          <w:ilvl w:val="2"/>
          <w:numId w:val="5"/>
        </w:numPr>
        <w:autoSpaceDE/>
        <w:autoSpaceDN/>
        <w:contextualSpacing/>
      </w:pPr>
      <w:r w:rsidRPr="000558D6">
        <w:t>Our inventory and thoughts on it:</w:t>
      </w:r>
    </w:p>
    <w:p w14:paraId="4886F47A" w14:textId="77777777" w:rsidR="000558D6" w:rsidRPr="000558D6" w:rsidRDefault="000558D6" w:rsidP="000558D6"/>
    <w:p w14:paraId="7C5DC302" w14:textId="77777777" w:rsidR="000558D6" w:rsidRPr="000558D6" w:rsidRDefault="000558D6" w:rsidP="000558D6"/>
    <w:p w14:paraId="340F2A00" w14:textId="77777777" w:rsidR="000558D6" w:rsidRPr="000558D6" w:rsidRDefault="000558D6" w:rsidP="000558D6"/>
    <w:p w14:paraId="44CB08A8" w14:textId="77777777" w:rsidR="000558D6" w:rsidRPr="000558D6" w:rsidRDefault="000558D6" w:rsidP="000558D6">
      <w:pPr>
        <w:pStyle w:val="ListParagraph"/>
        <w:ind w:left="2160"/>
      </w:pPr>
    </w:p>
    <w:p w14:paraId="3C17F9E3" w14:textId="77777777" w:rsidR="000558D6" w:rsidRPr="000558D6" w:rsidRDefault="000558D6" w:rsidP="000558D6">
      <w:pPr>
        <w:pStyle w:val="ListParagraph"/>
        <w:widowControl/>
        <w:numPr>
          <w:ilvl w:val="2"/>
          <w:numId w:val="5"/>
        </w:numPr>
        <w:autoSpaceDE/>
        <w:autoSpaceDN/>
        <w:contextualSpacing/>
      </w:pPr>
      <w:r w:rsidRPr="000558D6">
        <w:t>Do we have any other technologies that we have but don’t use?</w:t>
      </w:r>
    </w:p>
    <w:p w14:paraId="7EDA3FAB" w14:textId="77777777" w:rsidR="000558D6" w:rsidRPr="000558D6" w:rsidRDefault="000558D6" w:rsidP="000558D6"/>
    <w:p w14:paraId="15C98AE5" w14:textId="77777777" w:rsidR="000558D6" w:rsidRPr="000558D6" w:rsidRDefault="000558D6" w:rsidP="000558D6"/>
    <w:p w14:paraId="6FE22BC2" w14:textId="77777777" w:rsidR="000558D6" w:rsidRPr="000558D6" w:rsidRDefault="000558D6" w:rsidP="000558D6"/>
    <w:p w14:paraId="52B5B6FF" w14:textId="77777777" w:rsidR="000558D6" w:rsidRPr="000558D6" w:rsidRDefault="000558D6" w:rsidP="000558D6"/>
    <w:p w14:paraId="203A48DA" w14:textId="77777777" w:rsidR="000558D6" w:rsidRPr="000558D6" w:rsidRDefault="000558D6" w:rsidP="000558D6">
      <w:pPr>
        <w:pStyle w:val="ListParagraph"/>
        <w:widowControl/>
        <w:numPr>
          <w:ilvl w:val="2"/>
          <w:numId w:val="5"/>
        </w:numPr>
        <w:autoSpaceDE/>
        <w:autoSpaceDN/>
        <w:contextualSpacing/>
      </w:pPr>
      <w:r w:rsidRPr="000558D6">
        <w:t>Our “wish list” of technology and what it would mean to us:</w:t>
      </w:r>
    </w:p>
    <w:p w14:paraId="7709A277" w14:textId="77777777" w:rsidR="000558D6" w:rsidRPr="000558D6" w:rsidRDefault="000558D6" w:rsidP="000558D6">
      <w:pPr>
        <w:pStyle w:val="ListParagraph"/>
        <w:ind w:left="1440"/>
      </w:pPr>
    </w:p>
    <w:p w14:paraId="47AAB62D" w14:textId="77777777" w:rsidR="000558D6" w:rsidRPr="000558D6" w:rsidRDefault="000558D6" w:rsidP="000558D6"/>
    <w:p w14:paraId="7B1BBB6E" w14:textId="77777777" w:rsidR="000558D6" w:rsidRPr="000558D6" w:rsidRDefault="000558D6" w:rsidP="000558D6">
      <w:pPr>
        <w:pStyle w:val="ListParagraph"/>
        <w:widowControl/>
        <w:numPr>
          <w:ilvl w:val="1"/>
          <w:numId w:val="5"/>
        </w:numPr>
        <w:autoSpaceDE/>
        <w:autoSpaceDN/>
        <w:contextualSpacing/>
      </w:pPr>
      <w:r w:rsidRPr="000558D6">
        <w:t>Hard assets</w:t>
      </w:r>
    </w:p>
    <w:p w14:paraId="71F2580E" w14:textId="77777777" w:rsidR="000558D6" w:rsidRPr="000558D6" w:rsidRDefault="000558D6" w:rsidP="000558D6"/>
    <w:p w14:paraId="7928FCE8" w14:textId="77777777" w:rsidR="000558D6" w:rsidRPr="000558D6" w:rsidRDefault="000558D6" w:rsidP="000558D6"/>
    <w:p w14:paraId="347B38CF" w14:textId="77777777" w:rsidR="000558D6" w:rsidRPr="000558D6" w:rsidRDefault="000558D6" w:rsidP="000558D6"/>
    <w:p w14:paraId="763F1FA8" w14:textId="77777777" w:rsidR="000558D6" w:rsidRPr="000558D6" w:rsidRDefault="000558D6" w:rsidP="000558D6"/>
    <w:p w14:paraId="6EAE74A7" w14:textId="77777777" w:rsidR="000558D6" w:rsidRPr="000558D6" w:rsidRDefault="000558D6" w:rsidP="000558D6">
      <w:pPr>
        <w:pStyle w:val="ListParagraph"/>
        <w:widowControl/>
        <w:numPr>
          <w:ilvl w:val="0"/>
          <w:numId w:val="5"/>
        </w:numPr>
        <w:autoSpaceDE/>
        <w:autoSpaceDN/>
        <w:contextualSpacing/>
      </w:pPr>
      <w:r w:rsidRPr="000558D6">
        <w:t>IPWM Process: Discovery, Data Collection, Strategy, Implementation</w:t>
      </w:r>
    </w:p>
    <w:p w14:paraId="35BE17FD" w14:textId="77777777" w:rsidR="000558D6" w:rsidRPr="000558D6" w:rsidRDefault="000558D6" w:rsidP="000558D6">
      <w:pPr>
        <w:pStyle w:val="ListParagraph"/>
        <w:widowControl/>
        <w:numPr>
          <w:ilvl w:val="1"/>
          <w:numId w:val="5"/>
        </w:numPr>
        <w:autoSpaceDE/>
        <w:autoSpaceDN/>
        <w:contextualSpacing/>
      </w:pPr>
      <w:r w:rsidRPr="000558D6">
        <w:t>Discovery</w:t>
      </w:r>
    </w:p>
    <w:p w14:paraId="58AB1F59" w14:textId="77777777" w:rsidR="000558D6" w:rsidRPr="000558D6" w:rsidRDefault="000558D6" w:rsidP="000558D6">
      <w:pPr>
        <w:pStyle w:val="ListParagraph"/>
        <w:ind w:left="1440"/>
      </w:pPr>
    </w:p>
    <w:p w14:paraId="37DE7C63" w14:textId="77777777" w:rsidR="000558D6" w:rsidRPr="000558D6" w:rsidRDefault="000558D6" w:rsidP="000558D6">
      <w:pPr>
        <w:pStyle w:val="ListParagraph"/>
        <w:ind w:left="1440"/>
      </w:pPr>
    </w:p>
    <w:p w14:paraId="6D56C0BF" w14:textId="77777777" w:rsidR="000558D6" w:rsidRPr="000558D6" w:rsidRDefault="000558D6" w:rsidP="000558D6">
      <w:pPr>
        <w:pStyle w:val="ListParagraph"/>
        <w:ind w:left="1440"/>
      </w:pPr>
    </w:p>
    <w:p w14:paraId="342D56F9" w14:textId="77777777" w:rsidR="000558D6" w:rsidRPr="000558D6" w:rsidRDefault="000558D6" w:rsidP="000558D6">
      <w:pPr>
        <w:pStyle w:val="ListParagraph"/>
        <w:ind w:left="1440"/>
      </w:pPr>
    </w:p>
    <w:p w14:paraId="4A6E6466" w14:textId="77777777" w:rsidR="000558D6" w:rsidRPr="000558D6" w:rsidRDefault="000558D6" w:rsidP="000558D6">
      <w:pPr>
        <w:pStyle w:val="ListParagraph"/>
        <w:widowControl/>
        <w:numPr>
          <w:ilvl w:val="1"/>
          <w:numId w:val="5"/>
        </w:numPr>
        <w:autoSpaceDE/>
        <w:autoSpaceDN/>
        <w:contextualSpacing/>
      </w:pPr>
      <w:r w:rsidRPr="000558D6">
        <w:t>Data Collection</w:t>
      </w:r>
    </w:p>
    <w:p w14:paraId="080E8403" w14:textId="77777777" w:rsidR="000558D6" w:rsidRPr="000558D6" w:rsidRDefault="000558D6" w:rsidP="000558D6">
      <w:pPr>
        <w:pStyle w:val="ListParagraph"/>
        <w:ind w:left="1440"/>
      </w:pPr>
    </w:p>
    <w:p w14:paraId="2FEB0A3C" w14:textId="77777777" w:rsidR="000558D6" w:rsidRPr="000558D6" w:rsidRDefault="000558D6" w:rsidP="000558D6">
      <w:pPr>
        <w:pStyle w:val="ListParagraph"/>
        <w:ind w:left="1440"/>
      </w:pPr>
    </w:p>
    <w:p w14:paraId="66F45A8A" w14:textId="77777777" w:rsidR="000558D6" w:rsidRPr="000558D6" w:rsidRDefault="000558D6" w:rsidP="000558D6">
      <w:pPr>
        <w:pStyle w:val="ListParagraph"/>
        <w:ind w:left="1440"/>
      </w:pPr>
    </w:p>
    <w:p w14:paraId="4742498F" w14:textId="77777777" w:rsidR="000558D6" w:rsidRPr="000558D6" w:rsidRDefault="000558D6" w:rsidP="000558D6"/>
    <w:p w14:paraId="550CBC3A" w14:textId="77777777" w:rsidR="000558D6" w:rsidRPr="000558D6" w:rsidRDefault="000558D6" w:rsidP="000558D6">
      <w:pPr>
        <w:pStyle w:val="ListParagraph"/>
        <w:widowControl/>
        <w:numPr>
          <w:ilvl w:val="1"/>
          <w:numId w:val="5"/>
        </w:numPr>
        <w:autoSpaceDE/>
        <w:autoSpaceDN/>
        <w:contextualSpacing/>
      </w:pPr>
      <w:r w:rsidRPr="000558D6">
        <w:t>Strategy</w:t>
      </w:r>
    </w:p>
    <w:p w14:paraId="649DEFA2" w14:textId="77777777" w:rsidR="000558D6" w:rsidRPr="000558D6" w:rsidRDefault="000558D6" w:rsidP="000558D6"/>
    <w:p w14:paraId="19FF0FA4" w14:textId="77777777" w:rsidR="000558D6" w:rsidRPr="000558D6" w:rsidRDefault="000558D6" w:rsidP="000558D6">
      <w:pPr>
        <w:pStyle w:val="ListParagraph"/>
        <w:ind w:left="1440"/>
      </w:pPr>
    </w:p>
    <w:p w14:paraId="6907CEBB" w14:textId="77777777" w:rsidR="000558D6" w:rsidRPr="000558D6" w:rsidRDefault="000558D6" w:rsidP="000558D6">
      <w:pPr>
        <w:pStyle w:val="ListParagraph"/>
        <w:ind w:left="1440"/>
      </w:pPr>
    </w:p>
    <w:p w14:paraId="6B92D910" w14:textId="77777777" w:rsidR="000558D6" w:rsidRPr="000558D6" w:rsidRDefault="000558D6" w:rsidP="000558D6">
      <w:pPr>
        <w:pStyle w:val="ListParagraph"/>
        <w:ind w:left="1440"/>
      </w:pPr>
    </w:p>
    <w:p w14:paraId="7B9E21B0" w14:textId="77777777" w:rsidR="000558D6" w:rsidRPr="000558D6" w:rsidRDefault="000558D6" w:rsidP="000558D6">
      <w:pPr>
        <w:pStyle w:val="ListParagraph"/>
        <w:ind w:left="1440"/>
      </w:pPr>
    </w:p>
    <w:p w14:paraId="7C7F45E9" w14:textId="77777777" w:rsidR="000558D6" w:rsidRPr="000558D6" w:rsidRDefault="000558D6" w:rsidP="000558D6">
      <w:pPr>
        <w:pStyle w:val="ListParagraph"/>
        <w:widowControl/>
        <w:numPr>
          <w:ilvl w:val="1"/>
          <w:numId w:val="5"/>
        </w:numPr>
        <w:autoSpaceDE/>
        <w:autoSpaceDN/>
        <w:contextualSpacing/>
      </w:pPr>
      <w:r w:rsidRPr="000558D6">
        <w:t>Implementation</w:t>
      </w:r>
    </w:p>
    <w:p w14:paraId="39A9E7EB" w14:textId="77777777" w:rsidR="000558D6" w:rsidRPr="000558D6" w:rsidRDefault="000558D6" w:rsidP="000558D6">
      <w:pPr>
        <w:pStyle w:val="ListParagraph"/>
      </w:pPr>
    </w:p>
    <w:p w14:paraId="4632E7FB" w14:textId="77777777" w:rsidR="000558D6" w:rsidRPr="000558D6" w:rsidRDefault="000558D6" w:rsidP="000558D6">
      <w:pPr>
        <w:pStyle w:val="ListParagraph"/>
      </w:pPr>
    </w:p>
    <w:p w14:paraId="29FA5835" w14:textId="77777777" w:rsidR="000558D6" w:rsidRPr="000558D6" w:rsidRDefault="000558D6" w:rsidP="000558D6">
      <w:pPr>
        <w:pStyle w:val="ListParagraph"/>
      </w:pPr>
    </w:p>
    <w:p w14:paraId="0416C2CC" w14:textId="77777777" w:rsidR="000558D6" w:rsidRPr="000558D6" w:rsidRDefault="000558D6" w:rsidP="000558D6">
      <w:pPr>
        <w:pStyle w:val="ListParagraph"/>
      </w:pPr>
    </w:p>
    <w:p w14:paraId="783BC1E8" w14:textId="77777777" w:rsidR="000558D6" w:rsidRPr="000558D6" w:rsidRDefault="000558D6" w:rsidP="000558D6"/>
    <w:p w14:paraId="278ACB28" w14:textId="77777777" w:rsidR="000558D6" w:rsidRPr="000558D6" w:rsidRDefault="000558D6" w:rsidP="000558D6"/>
    <w:p w14:paraId="12A08A56" w14:textId="77777777" w:rsidR="000558D6" w:rsidRPr="000558D6" w:rsidRDefault="000558D6" w:rsidP="000558D6">
      <w:pPr>
        <w:pStyle w:val="ListParagraph"/>
        <w:widowControl/>
        <w:numPr>
          <w:ilvl w:val="0"/>
          <w:numId w:val="5"/>
        </w:numPr>
        <w:autoSpaceDE/>
        <w:autoSpaceDN/>
        <w:contextualSpacing/>
      </w:pPr>
      <w:r w:rsidRPr="000558D6">
        <w:t>Client Goals for 2021</w:t>
      </w:r>
    </w:p>
    <w:p w14:paraId="33E7BFB0" w14:textId="77777777" w:rsidR="000558D6" w:rsidRPr="000558D6" w:rsidRDefault="000558D6" w:rsidP="000558D6">
      <w:pPr>
        <w:pStyle w:val="ListParagraph"/>
        <w:widowControl/>
        <w:numPr>
          <w:ilvl w:val="1"/>
          <w:numId w:val="5"/>
        </w:numPr>
        <w:autoSpaceDE/>
        <w:autoSpaceDN/>
        <w:contextualSpacing/>
      </w:pPr>
      <w:r w:rsidRPr="000558D6">
        <w:t>Number of new households:</w:t>
      </w:r>
    </w:p>
    <w:p w14:paraId="5CB1907D" w14:textId="77777777" w:rsidR="000558D6" w:rsidRPr="000558D6" w:rsidRDefault="000558D6" w:rsidP="000558D6">
      <w:pPr>
        <w:pStyle w:val="ListParagraph"/>
        <w:widowControl/>
        <w:numPr>
          <w:ilvl w:val="1"/>
          <w:numId w:val="5"/>
        </w:numPr>
        <w:autoSpaceDE/>
        <w:autoSpaceDN/>
        <w:contextualSpacing/>
      </w:pPr>
      <w:r w:rsidRPr="000558D6">
        <w:t>Number of new assets:</w:t>
      </w:r>
    </w:p>
    <w:p w14:paraId="2300E52D" w14:textId="77777777" w:rsidR="000558D6" w:rsidRPr="000558D6" w:rsidRDefault="000558D6" w:rsidP="000558D6">
      <w:pPr>
        <w:pStyle w:val="ListParagraph"/>
      </w:pPr>
    </w:p>
    <w:p w14:paraId="7464BA0C" w14:textId="77777777" w:rsidR="000558D6" w:rsidRPr="000558D6" w:rsidRDefault="000558D6" w:rsidP="000558D6">
      <w:pPr>
        <w:pStyle w:val="ListParagraph"/>
        <w:widowControl/>
        <w:numPr>
          <w:ilvl w:val="0"/>
          <w:numId w:val="5"/>
        </w:numPr>
        <w:autoSpaceDE/>
        <w:autoSpaceDN/>
        <w:contextualSpacing/>
      </w:pPr>
      <w:r w:rsidRPr="000558D6">
        <w:t>The End Game</w:t>
      </w:r>
    </w:p>
    <w:p w14:paraId="5742623B" w14:textId="77777777" w:rsidR="000558D6" w:rsidRPr="000558D6" w:rsidRDefault="000558D6" w:rsidP="000558D6">
      <w:pPr>
        <w:pStyle w:val="ListParagraph"/>
        <w:widowControl/>
        <w:numPr>
          <w:ilvl w:val="1"/>
          <w:numId w:val="5"/>
        </w:numPr>
        <w:autoSpaceDE/>
        <w:autoSpaceDN/>
        <w:contextualSpacing/>
      </w:pPr>
      <w:r w:rsidRPr="000558D6">
        <w:t>What’s an absolute “won’t do” in 2020?</w:t>
      </w:r>
    </w:p>
    <w:p w14:paraId="28BF65A6" w14:textId="77777777" w:rsidR="000558D6" w:rsidRPr="000558D6" w:rsidRDefault="000558D6" w:rsidP="000558D6"/>
    <w:p w14:paraId="51AB6094" w14:textId="77777777" w:rsidR="000558D6" w:rsidRPr="000558D6" w:rsidRDefault="000558D6" w:rsidP="000558D6"/>
    <w:p w14:paraId="36A4EE59" w14:textId="77777777" w:rsidR="000558D6" w:rsidRPr="000558D6" w:rsidRDefault="000558D6" w:rsidP="000558D6"/>
    <w:p w14:paraId="7058AB57" w14:textId="77777777" w:rsidR="000558D6" w:rsidRPr="000558D6" w:rsidRDefault="000558D6" w:rsidP="000558D6">
      <w:pPr>
        <w:pStyle w:val="ListParagraph"/>
        <w:widowControl/>
        <w:numPr>
          <w:ilvl w:val="1"/>
          <w:numId w:val="5"/>
        </w:numPr>
        <w:autoSpaceDE/>
        <w:autoSpaceDN/>
        <w:contextualSpacing/>
      </w:pPr>
      <w:r w:rsidRPr="000558D6">
        <w:t>What’s an absolute “must do” in 2020?</w:t>
      </w:r>
    </w:p>
    <w:p w14:paraId="14B20EBC" w14:textId="77777777" w:rsidR="000558D6" w:rsidRPr="000558D6" w:rsidRDefault="000558D6" w:rsidP="000558D6"/>
    <w:p w14:paraId="0DEC0BF4" w14:textId="77777777" w:rsidR="000558D6" w:rsidRPr="000558D6" w:rsidRDefault="000558D6" w:rsidP="000558D6"/>
    <w:p w14:paraId="33935852" w14:textId="77777777" w:rsidR="000558D6" w:rsidRPr="000558D6" w:rsidRDefault="000558D6" w:rsidP="000558D6"/>
    <w:p w14:paraId="36B022F9" w14:textId="77777777" w:rsidR="000558D6" w:rsidRPr="000558D6" w:rsidRDefault="000558D6" w:rsidP="000558D6">
      <w:pPr>
        <w:pStyle w:val="ListParagraph"/>
        <w:widowControl/>
        <w:numPr>
          <w:ilvl w:val="1"/>
          <w:numId w:val="5"/>
        </w:numPr>
        <w:autoSpaceDE/>
        <w:autoSpaceDN/>
        <w:contextualSpacing/>
      </w:pPr>
      <w:r w:rsidRPr="000558D6">
        <w:t xml:space="preserve">What is a limiting belief that we will eliminate in 2020?  </w:t>
      </w:r>
    </w:p>
    <w:p w14:paraId="1E3A747D" w14:textId="77777777" w:rsidR="000558D6" w:rsidRPr="000558D6" w:rsidRDefault="000558D6" w:rsidP="000558D6"/>
    <w:p w14:paraId="4393A492" w14:textId="77777777" w:rsidR="000558D6" w:rsidRPr="000558D6" w:rsidRDefault="000558D6" w:rsidP="000558D6"/>
    <w:p w14:paraId="121D419E" w14:textId="77777777" w:rsidR="000558D6" w:rsidRPr="000558D6" w:rsidRDefault="000558D6" w:rsidP="000558D6"/>
    <w:p w14:paraId="076B164E" w14:textId="77777777" w:rsidR="000558D6" w:rsidRPr="000558D6" w:rsidRDefault="000558D6" w:rsidP="000558D6"/>
    <w:p w14:paraId="324361E3" w14:textId="77777777" w:rsidR="000558D6" w:rsidRPr="000558D6" w:rsidRDefault="000558D6" w:rsidP="000558D6"/>
    <w:p w14:paraId="5E0F1A1A" w14:textId="77777777" w:rsidR="000558D6" w:rsidRPr="000558D6" w:rsidRDefault="000558D6" w:rsidP="000558D6">
      <w:pPr>
        <w:pStyle w:val="ListParagraph"/>
        <w:widowControl/>
        <w:numPr>
          <w:ilvl w:val="0"/>
          <w:numId w:val="5"/>
        </w:numPr>
        <w:autoSpaceDE/>
        <w:autoSpaceDN/>
        <w:contextualSpacing/>
      </w:pPr>
      <w:r w:rsidRPr="000558D6">
        <w:t>Our Call-to-Action and To-Do’s</w:t>
      </w:r>
    </w:p>
    <w:p w14:paraId="04695315" w14:textId="77777777" w:rsidR="000558D6" w:rsidRPr="000558D6" w:rsidRDefault="000558D6" w:rsidP="000558D6">
      <w:pPr>
        <w:pStyle w:val="ListParagraph"/>
        <w:widowControl/>
        <w:numPr>
          <w:ilvl w:val="1"/>
          <w:numId w:val="5"/>
        </w:numPr>
        <w:autoSpaceDE/>
        <w:autoSpaceDN/>
        <w:contextualSpacing/>
      </w:pPr>
      <w:r w:rsidRPr="000558D6">
        <w:t>Absolute Must-do’s</w:t>
      </w:r>
    </w:p>
    <w:p w14:paraId="57A4F4DD" w14:textId="77777777" w:rsidR="000558D6" w:rsidRPr="000558D6" w:rsidRDefault="000558D6" w:rsidP="000558D6">
      <w:pPr>
        <w:pStyle w:val="ListParagraph"/>
        <w:widowControl/>
        <w:numPr>
          <w:ilvl w:val="2"/>
          <w:numId w:val="5"/>
        </w:numPr>
        <w:autoSpaceDE/>
        <w:autoSpaceDN/>
        <w:contextualSpacing/>
      </w:pPr>
      <w:r w:rsidRPr="000558D6">
        <w:t>30 Days</w:t>
      </w:r>
    </w:p>
    <w:p w14:paraId="6E52B0E0" w14:textId="77777777" w:rsidR="000558D6" w:rsidRPr="000558D6" w:rsidRDefault="000558D6" w:rsidP="000558D6"/>
    <w:p w14:paraId="75588578" w14:textId="77777777" w:rsidR="000558D6" w:rsidRPr="000558D6" w:rsidRDefault="000558D6" w:rsidP="000558D6"/>
    <w:p w14:paraId="600555C9" w14:textId="77777777" w:rsidR="000558D6" w:rsidRPr="000558D6" w:rsidRDefault="000558D6" w:rsidP="000558D6"/>
    <w:p w14:paraId="47B8F056" w14:textId="77777777" w:rsidR="000558D6" w:rsidRPr="000558D6" w:rsidRDefault="000558D6" w:rsidP="000558D6"/>
    <w:p w14:paraId="1CE8F7CC" w14:textId="77777777" w:rsidR="000558D6" w:rsidRPr="000558D6" w:rsidRDefault="000558D6" w:rsidP="000558D6">
      <w:pPr>
        <w:pStyle w:val="ListParagraph"/>
        <w:widowControl/>
        <w:numPr>
          <w:ilvl w:val="2"/>
          <w:numId w:val="5"/>
        </w:numPr>
        <w:autoSpaceDE/>
        <w:autoSpaceDN/>
        <w:contextualSpacing/>
      </w:pPr>
      <w:r w:rsidRPr="000558D6">
        <w:t>60 Days</w:t>
      </w:r>
    </w:p>
    <w:p w14:paraId="30771DCF" w14:textId="77777777" w:rsidR="000558D6" w:rsidRPr="000558D6" w:rsidRDefault="000558D6" w:rsidP="000558D6"/>
    <w:p w14:paraId="64BF59BA" w14:textId="77777777" w:rsidR="000558D6" w:rsidRPr="000558D6" w:rsidRDefault="000558D6" w:rsidP="000558D6"/>
    <w:p w14:paraId="1BE21202" w14:textId="77777777" w:rsidR="000558D6" w:rsidRPr="000558D6" w:rsidRDefault="000558D6" w:rsidP="000558D6"/>
    <w:p w14:paraId="4AD99D9C" w14:textId="77777777" w:rsidR="000558D6" w:rsidRPr="000558D6" w:rsidRDefault="000558D6" w:rsidP="000558D6"/>
    <w:p w14:paraId="19803D12" w14:textId="77777777" w:rsidR="000558D6" w:rsidRPr="000558D6" w:rsidRDefault="000558D6" w:rsidP="000558D6">
      <w:pPr>
        <w:pStyle w:val="ListParagraph"/>
        <w:widowControl/>
        <w:numPr>
          <w:ilvl w:val="2"/>
          <w:numId w:val="5"/>
        </w:numPr>
        <w:autoSpaceDE/>
        <w:autoSpaceDN/>
        <w:contextualSpacing/>
      </w:pPr>
      <w:r w:rsidRPr="000558D6">
        <w:t>90 Days</w:t>
      </w:r>
    </w:p>
    <w:tbl>
      <w:tblPr>
        <w:tblStyle w:val="TableGrid"/>
        <w:tblW w:w="0" w:type="auto"/>
        <w:tblLook w:val="04A0" w:firstRow="1" w:lastRow="0" w:firstColumn="1" w:lastColumn="0" w:noHBand="0" w:noVBand="1"/>
      </w:tblPr>
      <w:tblGrid>
        <w:gridCol w:w="2337"/>
        <w:gridCol w:w="2337"/>
        <w:gridCol w:w="2338"/>
        <w:gridCol w:w="2338"/>
      </w:tblGrid>
      <w:tr w:rsidR="000558D6" w:rsidRPr="000558D6" w14:paraId="7E63EF11" w14:textId="77777777" w:rsidTr="00767704">
        <w:tc>
          <w:tcPr>
            <w:tcW w:w="2337" w:type="dxa"/>
          </w:tcPr>
          <w:p w14:paraId="67B39562" w14:textId="77777777" w:rsidR="000558D6" w:rsidRPr="000558D6" w:rsidRDefault="000558D6" w:rsidP="00767704">
            <w:pPr>
              <w:rPr>
                <w:b/>
                <w:sz w:val="22"/>
                <w:szCs w:val="22"/>
              </w:rPr>
            </w:pPr>
            <w:r w:rsidRPr="000558D6">
              <w:rPr>
                <w:b/>
                <w:sz w:val="22"/>
                <w:szCs w:val="22"/>
              </w:rPr>
              <w:t>Project</w:t>
            </w:r>
          </w:p>
        </w:tc>
        <w:tc>
          <w:tcPr>
            <w:tcW w:w="2337" w:type="dxa"/>
          </w:tcPr>
          <w:p w14:paraId="6F76B321" w14:textId="77777777" w:rsidR="000558D6" w:rsidRPr="000558D6" w:rsidRDefault="000558D6" w:rsidP="00767704">
            <w:pPr>
              <w:rPr>
                <w:b/>
                <w:sz w:val="22"/>
                <w:szCs w:val="22"/>
              </w:rPr>
            </w:pPr>
            <w:r w:rsidRPr="000558D6">
              <w:rPr>
                <w:b/>
                <w:sz w:val="22"/>
                <w:szCs w:val="22"/>
              </w:rPr>
              <w:t>Responsible Party(s)</w:t>
            </w:r>
          </w:p>
        </w:tc>
        <w:tc>
          <w:tcPr>
            <w:tcW w:w="2338" w:type="dxa"/>
          </w:tcPr>
          <w:p w14:paraId="37C2F3B9" w14:textId="77777777" w:rsidR="000558D6" w:rsidRPr="000558D6" w:rsidRDefault="000558D6" w:rsidP="00767704">
            <w:pPr>
              <w:rPr>
                <w:b/>
                <w:sz w:val="22"/>
                <w:szCs w:val="22"/>
              </w:rPr>
            </w:pPr>
            <w:r w:rsidRPr="000558D6">
              <w:rPr>
                <w:b/>
                <w:sz w:val="22"/>
                <w:szCs w:val="22"/>
              </w:rPr>
              <w:t>Start Date</w:t>
            </w:r>
          </w:p>
        </w:tc>
        <w:tc>
          <w:tcPr>
            <w:tcW w:w="2338" w:type="dxa"/>
          </w:tcPr>
          <w:p w14:paraId="4D0CC810" w14:textId="77777777" w:rsidR="000558D6" w:rsidRPr="000558D6" w:rsidRDefault="000558D6" w:rsidP="00767704">
            <w:pPr>
              <w:rPr>
                <w:b/>
                <w:sz w:val="22"/>
                <w:szCs w:val="22"/>
              </w:rPr>
            </w:pPr>
            <w:r w:rsidRPr="000558D6">
              <w:rPr>
                <w:b/>
                <w:sz w:val="22"/>
                <w:szCs w:val="22"/>
              </w:rPr>
              <w:t>Est. Completion</w:t>
            </w:r>
          </w:p>
        </w:tc>
      </w:tr>
      <w:tr w:rsidR="000558D6" w:rsidRPr="000558D6" w14:paraId="1B523E8E" w14:textId="77777777" w:rsidTr="00767704">
        <w:trPr>
          <w:trHeight w:val="720"/>
        </w:trPr>
        <w:tc>
          <w:tcPr>
            <w:tcW w:w="2337" w:type="dxa"/>
          </w:tcPr>
          <w:p w14:paraId="5AD75689" w14:textId="77777777" w:rsidR="000558D6" w:rsidRPr="000558D6" w:rsidRDefault="000558D6" w:rsidP="00767704">
            <w:pPr>
              <w:rPr>
                <w:sz w:val="22"/>
                <w:szCs w:val="22"/>
              </w:rPr>
            </w:pPr>
          </w:p>
        </w:tc>
        <w:tc>
          <w:tcPr>
            <w:tcW w:w="2337" w:type="dxa"/>
          </w:tcPr>
          <w:p w14:paraId="121FAD40" w14:textId="77777777" w:rsidR="000558D6" w:rsidRPr="000558D6" w:rsidRDefault="000558D6" w:rsidP="00767704">
            <w:pPr>
              <w:rPr>
                <w:sz w:val="22"/>
                <w:szCs w:val="22"/>
              </w:rPr>
            </w:pPr>
          </w:p>
        </w:tc>
        <w:tc>
          <w:tcPr>
            <w:tcW w:w="2338" w:type="dxa"/>
          </w:tcPr>
          <w:p w14:paraId="64461DCE" w14:textId="77777777" w:rsidR="000558D6" w:rsidRPr="000558D6" w:rsidRDefault="000558D6" w:rsidP="00767704">
            <w:pPr>
              <w:rPr>
                <w:sz w:val="22"/>
                <w:szCs w:val="22"/>
              </w:rPr>
            </w:pPr>
          </w:p>
        </w:tc>
        <w:tc>
          <w:tcPr>
            <w:tcW w:w="2338" w:type="dxa"/>
          </w:tcPr>
          <w:p w14:paraId="70F25275" w14:textId="77777777" w:rsidR="000558D6" w:rsidRPr="000558D6" w:rsidRDefault="000558D6" w:rsidP="00767704">
            <w:pPr>
              <w:rPr>
                <w:sz w:val="22"/>
                <w:szCs w:val="22"/>
              </w:rPr>
            </w:pPr>
          </w:p>
        </w:tc>
      </w:tr>
      <w:tr w:rsidR="000558D6" w:rsidRPr="000558D6" w14:paraId="4325B359" w14:textId="77777777" w:rsidTr="00767704">
        <w:trPr>
          <w:trHeight w:val="720"/>
        </w:trPr>
        <w:tc>
          <w:tcPr>
            <w:tcW w:w="2337" w:type="dxa"/>
          </w:tcPr>
          <w:p w14:paraId="3D367E5D" w14:textId="77777777" w:rsidR="000558D6" w:rsidRPr="000558D6" w:rsidRDefault="000558D6" w:rsidP="00767704">
            <w:pPr>
              <w:rPr>
                <w:sz w:val="22"/>
                <w:szCs w:val="22"/>
              </w:rPr>
            </w:pPr>
          </w:p>
        </w:tc>
        <w:tc>
          <w:tcPr>
            <w:tcW w:w="2337" w:type="dxa"/>
          </w:tcPr>
          <w:p w14:paraId="6E9A9923" w14:textId="77777777" w:rsidR="000558D6" w:rsidRPr="000558D6" w:rsidRDefault="000558D6" w:rsidP="00767704">
            <w:pPr>
              <w:rPr>
                <w:sz w:val="22"/>
                <w:szCs w:val="22"/>
              </w:rPr>
            </w:pPr>
          </w:p>
        </w:tc>
        <w:tc>
          <w:tcPr>
            <w:tcW w:w="2338" w:type="dxa"/>
          </w:tcPr>
          <w:p w14:paraId="3BF1CE5F" w14:textId="77777777" w:rsidR="000558D6" w:rsidRPr="000558D6" w:rsidRDefault="000558D6" w:rsidP="00767704">
            <w:pPr>
              <w:rPr>
                <w:sz w:val="22"/>
                <w:szCs w:val="22"/>
              </w:rPr>
            </w:pPr>
          </w:p>
        </w:tc>
        <w:tc>
          <w:tcPr>
            <w:tcW w:w="2338" w:type="dxa"/>
          </w:tcPr>
          <w:p w14:paraId="4686F9B0" w14:textId="77777777" w:rsidR="000558D6" w:rsidRPr="000558D6" w:rsidRDefault="000558D6" w:rsidP="00767704">
            <w:pPr>
              <w:rPr>
                <w:sz w:val="22"/>
                <w:szCs w:val="22"/>
              </w:rPr>
            </w:pPr>
          </w:p>
        </w:tc>
      </w:tr>
      <w:tr w:rsidR="000558D6" w:rsidRPr="000558D6" w14:paraId="463BB866" w14:textId="77777777" w:rsidTr="00767704">
        <w:trPr>
          <w:trHeight w:val="720"/>
        </w:trPr>
        <w:tc>
          <w:tcPr>
            <w:tcW w:w="2337" w:type="dxa"/>
          </w:tcPr>
          <w:p w14:paraId="185E3214" w14:textId="77777777" w:rsidR="000558D6" w:rsidRPr="000558D6" w:rsidRDefault="000558D6" w:rsidP="00767704">
            <w:pPr>
              <w:rPr>
                <w:sz w:val="22"/>
                <w:szCs w:val="22"/>
              </w:rPr>
            </w:pPr>
          </w:p>
        </w:tc>
        <w:tc>
          <w:tcPr>
            <w:tcW w:w="2337" w:type="dxa"/>
          </w:tcPr>
          <w:p w14:paraId="70B3ED73" w14:textId="77777777" w:rsidR="000558D6" w:rsidRPr="000558D6" w:rsidRDefault="000558D6" w:rsidP="00767704">
            <w:pPr>
              <w:rPr>
                <w:sz w:val="22"/>
                <w:szCs w:val="22"/>
              </w:rPr>
            </w:pPr>
          </w:p>
        </w:tc>
        <w:tc>
          <w:tcPr>
            <w:tcW w:w="2338" w:type="dxa"/>
          </w:tcPr>
          <w:p w14:paraId="41A939DB" w14:textId="77777777" w:rsidR="000558D6" w:rsidRPr="000558D6" w:rsidRDefault="000558D6" w:rsidP="00767704">
            <w:pPr>
              <w:rPr>
                <w:sz w:val="22"/>
                <w:szCs w:val="22"/>
              </w:rPr>
            </w:pPr>
          </w:p>
        </w:tc>
        <w:tc>
          <w:tcPr>
            <w:tcW w:w="2338" w:type="dxa"/>
          </w:tcPr>
          <w:p w14:paraId="141D61C0" w14:textId="77777777" w:rsidR="000558D6" w:rsidRPr="000558D6" w:rsidRDefault="000558D6" w:rsidP="00767704">
            <w:pPr>
              <w:rPr>
                <w:sz w:val="22"/>
                <w:szCs w:val="22"/>
              </w:rPr>
            </w:pPr>
          </w:p>
        </w:tc>
      </w:tr>
      <w:tr w:rsidR="000558D6" w:rsidRPr="000558D6" w14:paraId="6204A8C4" w14:textId="77777777" w:rsidTr="00767704">
        <w:trPr>
          <w:trHeight w:val="720"/>
        </w:trPr>
        <w:tc>
          <w:tcPr>
            <w:tcW w:w="2337" w:type="dxa"/>
          </w:tcPr>
          <w:p w14:paraId="7C1DFCFD" w14:textId="77777777" w:rsidR="000558D6" w:rsidRPr="000558D6" w:rsidRDefault="000558D6" w:rsidP="00767704">
            <w:pPr>
              <w:rPr>
                <w:sz w:val="22"/>
                <w:szCs w:val="22"/>
              </w:rPr>
            </w:pPr>
          </w:p>
        </w:tc>
        <w:tc>
          <w:tcPr>
            <w:tcW w:w="2337" w:type="dxa"/>
          </w:tcPr>
          <w:p w14:paraId="257F713E" w14:textId="77777777" w:rsidR="000558D6" w:rsidRPr="000558D6" w:rsidRDefault="000558D6" w:rsidP="00767704">
            <w:pPr>
              <w:rPr>
                <w:sz w:val="22"/>
                <w:szCs w:val="22"/>
              </w:rPr>
            </w:pPr>
          </w:p>
        </w:tc>
        <w:tc>
          <w:tcPr>
            <w:tcW w:w="2338" w:type="dxa"/>
          </w:tcPr>
          <w:p w14:paraId="252830C4" w14:textId="77777777" w:rsidR="000558D6" w:rsidRPr="000558D6" w:rsidRDefault="000558D6" w:rsidP="00767704">
            <w:pPr>
              <w:rPr>
                <w:sz w:val="22"/>
                <w:szCs w:val="22"/>
              </w:rPr>
            </w:pPr>
          </w:p>
        </w:tc>
        <w:tc>
          <w:tcPr>
            <w:tcW w:w="2338" w:type="dxa"/>
          </w:tcPr>
          <w:p w14:paraId="11E38F7F" w14:textId="77777777" w:rsidR="000558D6" w:rsidRPr="000558D6" w:rsidRDefault="000558D6" w:rsidP="00767704">
            <w:pPr>
              <w:rPr>
                <w:sz w:val="22"/>
                <w:szCs w:val="22"/>
              </w:rPr>
            </w:pPr>
          </w:p>
        </w:tc>
      </w:tr>
      <w:tr w:rsidR="000558D6" w:rsidRPr="000558D6" w14:paraId="08804565" w14:textId="77777777" w:rsidTr="00767704">
        <w:trPr>
          <w:trHeight w:val="720"/>
        </w:trPr>
        <w:tc>
          <w:tcPr>
            <w:tcW w:w="2337" w:type="dxa"/>
          </w:tcPr>
          <w:p w14:paraId="67CB58CB" w14:textId="77777777" w:rsidR="000558D6" w:rsidRPr="000558D6" w:rsidRDefault="000558D6" w:rsidP="00767704">
            <w:pPr>
              <w:rPr>
                <w:sz w:val="22"/>
                <w:szCs w:val="22"/>
              </w:rPr>
            </w:pPr>
          </w:p>
        </w:tc>
        <w:tc>
          <w:tcPr>
            <w:tcW w:w="2337" w:type="dxa"/>
          </w:tcPr>
          <w:p w14:paraId="7F1A4BAB" w14:textId="77777777" w:rsidR="000558D6" w:rsidRPr="000558D6" w:rsidRDefault="000558D6" w:rsidP="00767704">
            <w:pPr>
              <w:rPr>
                <w:sz w:val="22"/>
                <w:szCs w:val="22"/>
              </w:rPr>
            </w:pPr>
          </w:p>
        </w:tc>
        <w:tc>
          <w:tcPr>
            <w:tcW w:w="2338" w:type="dxa"/>
          </w:tcPr>
          <w:p w14:paraId="2ED5DCDA" w14:textId="77777777" w:rsidR="000558D6" w:rsidRPr="000558D6" w:rsidRDefault="000558D6" w:rsidP="00767704">
            <w:pPr>
              <w:rPr>
                <w:sz w:val="22"/>
                <w:szCs w:val="22"/>
              </w:rPr>
            </w:pPr>
          </w:p>
        </w:tc>
        <w:tc>
          <w:tcPr>
            <w:tcW w:w="2338" w:type="dxa"/>
          </w:tcPr>
          <w:p w14:paraId="5D86693E" w14:textId="77777777" w:rsidR="000558D6" w:rsidRPr="000558D6" w:rsidRDefault="000558D6" w:rsidP="00767704">
            <w:pPr>
              <w:rPr>
                <w:sz w:val="22"/>
                <w:szCs w:val="22"/>
              </w:rPr>
            </w:pPr>
          </w:p>
        </w:tc>
      </w:tr>
      <w:tr w:rsidR="000558D6" w:rsidRPr="000558D6" w14:paraId="6F0D31EE" w14:textId="77777777" w:rsidTr="00767704">
        <w:trPr>
          <w:trHeight w:val="720"/>
        </w:trPr>
        <w:tc>
          <w:tcPr>
            <w:tcW w:w="2337" w:type="dxa"/>
          </w:tcPr>
          <w:p w14:paraId="3BF2ED50" w14:textId="77777777" w:rsidR="000558D6" w:rsidRPr="000558D6" w:rsidRDefault="000558D6" w:rsidP="00767704">
            <w:pPr>
              <w:rPr>
                <w:sz w:val="22"/>
                <w:szCs w:val="22"/>
              </w:rPr>
            </w:pPr>
          </w:p>
        </w:tc>
        <w:tc>
          <w:tcPr>
            <w:tcW w:w="2337" w:type="dxa"/>
          </w:tcPr>
          <w:p w14:paraId="7186E3AF" w14:textId="77777777" w:rsidR="000558D6" w:rsidRPr="000558D6" w:rsidRDefault="000558D6" w:rsidP="00767704">
            <w:pPr>
              <w:rPr>
                <w:sz w:val="22"/>
                <w:szCs w:val="22"/>
              </w:rPr>
            </w:pPr>
          </w:p>
        </w:tc>
        <w:tc>
          <w:tcPr>
            <w:tcW w:w="2338" w:type="dxa"/>
          </w:tcPr>
          <w:p w14:paraId="5ED9B7AB" w14:textId="77777777" w:rsidR="000558D6" w:rsidRPr="000558D6" w:rsidRDefault="000558D6" w:rsidP="00767704">
            <w:pPr>
              <w:rPr>
                <w:sz w:val="22"/>
                <w:szCs w:val="22"/>
              </w:rPr>
            </w:pPr>
          </w:p>
        </w:tc>
        <w:tc>
          <w:tcPr>
            <w:tcW w:w="2338" w:type="dxa"/>
          </w:tcPr>
          <w:p w14:paraId="61680824" w14:textId="77777777" w:rsidR="000558D6" w:rsidRPr="000558D6" w:rsidRDefault="000558D6" w:rsidP="00767704">
            <w:pPr>
              <w:rPr>
                <w:sz w:val="22"/>
                <w:szCs w:val="22"/>
              </w:rPr>
            </w:pPr>
          </w:p>
        </w:tc>
      </w:tr>
      <w:tr w:rsidR="000558D6" w:rsidRPr="000558D6" w14:paraId="09DC4C04" w14:textId="77777777" w:rsidTr="00767704">
        <w:trPr>
          <w:trHeight w:val="720"/>
        </w:trPr>
        <w:tc>
          <w:tcPr>
            <w:tcW w:w="2337" w:type="dxa"/>
          </w:tcPr>
          <w:p w14:paraId="68416408" w14:textId="77777777" w:rsidR="000558D6" w:rsidRPr="000558D6" w:rsidRDefault="000558D6" w:rsidP="00767704">
            <w:pPr>
              <w:rPr>
                <w:sz w:val="22"/>
                <w:szCs w:val="22"/>
              </w:rPr>
            </w:pPr>
          </w:p>
        </w:tc>
        <w:tc>
          <w:tcPr>
            <w:tcW w:w="2337" w:type="dxa"/>
          </w:tcPr>
          <w:p w14:paraId="2FA76864" w14:textId="77777777" w:rsidR="000558D6" w:rsidRPr="000558D6" w:rsidRDefault="000558D6" w:rsidP="00767704">
            <w:pPr>
              <w:rPr>
                <w:sz w:val="22"/>
                <w:szCs w:val="22"/>
              </w:rPr>
            </w:pPr>
          </w:p>
        </w:tc>
        <w:tc>
          <w:tcPr>
            <w:tcW w:w="2338" w:type="dxa"/>
          </w:tcPr>
          <w:p w14:paraId="445C83DE" w14:textId="77777777" w:rsidR="000558D6" w:rsidRPr="000558D6" w:rsidRDefault="000558D6" w:rsidP="00767704">
            <w:pPr>
              <w:rPr>
                <w:sz w:val="22"/>
                <w:szCs w:val="22"/>
              </w:rPr>
            </w:pPr>
          </w:p>
        </w:tc>
        <w:tc>
          <w:tcPr>
            <w:tcW w:w="2338" w:type="dxa"/>
          </w:tcPr>
          <w:p w14:paraId="2C3BB6B0" w14:textId="77777777" w:rsidR="000558D6" w:rsidRPr="000558D6" w:rsidRDefault="000558D6" w:rsidP="00767704">
            <w:pPr>
              <w:rPr>
                <w:sz w:val="22"/>
                <w:szCs w:val="22"/>
              </w:rPr>
            </w:pPr>
          </w:p>
        </w:tc>
      </w:tr>
      <w:tr w:rsidR="000558D6" w:rsidRPr="000558D6" w14:paraId="185D33CC" w14:textId="77777777" w:rsidTr="00767704">
        <w:trPr>
          <w:trHeight w:val="720"/>
        </w:trPr>
        <w:tc>
          <w:tcPr>
            <w:tcW w:w="2337" w:type="dxa"/>
          </w:tcPr>
          <w:p w14:paraId="635CF344" w14:textId="77777777" w:rsidR="000558D6" w:rsidRPr="000558D6" w:rsidRDefault="000558D6" w:rsidP="00767704">
            <w:pPr>
              <w:rPr>
                <w:sz w:val="22"/>
                <w:szCs w:val="22"/>
              </w:rPr>
            </w:pPr>
          </w:p>
        </w:tc>
        <w:tc>
          <w:tcPr>
            <w:tcW w:w="2337" w:type="dxa"/>
          </w:tcPr>
          <w:p w14:paraId="7FED7248" w14:textId="77777777" w:rsidR="000558D6" w:rsidRPr="000558D6" w:rsidRDefault="000558D6" w:rsidP="00767704">
            <w:pPr>
              <w:rPr>
                <w:sz w:val="22"/>
                <w:szCs w:val="22"/>
              </w:rPr>
            </w:pPr>
          </w:p>
        </w:tc>
        <w:tc>
          <w:tcPr>
            <w:tcW w:w="2338" w:type="dxa"/>
          </w:tcPr>
          <w:p w14:paraId="53463AA7" w14:textId="77777777" w:rsidR="000558D6" w:rsidRPr="000558D6" w:rsidRDefault="000558D6" w:rsidP="00767704">
            <w:pPr>
              <w:rPr>
                <w:sz w:val="22"/>
                <w:szCs w:val="22"/>
              </w:rPr>
            </w:pPr>
          </w:p>
        </w:tc>
        <w:tc>
          <w:tcPr>
            <w:tcW w:w="2338" w:type="dxa"/>
          </w:tcPr>
          <w:p w14:paraId="4844F44E" w14:textId="77777777" w:rsidR="000558D6" w:rsidRPr="000558D6" w:rsidRDefault="000558D6" w:rsidP="00767704">
            <w:pPr>
              <w:rPr>
                <w:sz w:val="22"/>
                <w:szCs w:val="22"/>
              </w:rPr>
            </w:pPr>
          </w:p>
        </w:tc>
      </w:tr>
      <w:tr w:rsidR="000558D6" w:rsidRPr="000558D6" w14:paraId="5F145AA5" w14:textId="77777777" w:rsidTr="00767704">
        <w:trPr>
          <w:trHeight w:val="720"/>
        </w:trPr>
        <w:tc>
          <w:tcPr>
            <w:tcW w:w="2337" w:type="dxa"/>
          </w:tcPr>
          <w:p w14:paraId="4A98DC52" w14:textId="77777777" w:rsidR="000558D6" w:rsidRPr="000558D6" w:rsidRDefault="000558D6" w:rsidP="00767704">
            <w:pPr>
              <w:rPr>
                <w:sz w:val="22"/>
                <w:szCs w:val="22"/>
              </w:rPr>
            </w:pPr>
          </w:p>
        </w:tc>
        <w:tc>
          <w:tcPr>
            <w:tcW w:w="2337" w:type="dxa"/>
          </w:tcPr>
          <w:p w14:paraId="65490D01" w14:textId="77777777" w:rsidR="000558D6" w:rsidRPr="000558D6" w:rsidRDefault="000558D6" w:rsidP="00767704">
            <w:pPr>
              <w:rPr>
                <w:sz w:val="22"/>
                <w:szCs w:val="22"/>
              </w:rPr>
            </w:pPr>
          </w:p>
        </w:tc>
        <w:tc>
          <w:tcPr>
            <w:tcW w:w="2338" w:type="dxa"/>
          </w:tcPr>
          <w:p w14:paraId="3E84C9B0" w14:textId="77777777" w:rsidR="000558D6" w:rsidRPr="000558D6" w:rsidRDefault="000558D6" w:rsidP="00767704">
            <w:pPr>
              <w:rPr>
                <w:sz w:val="22"/>
                <w:szCs w:val="22"/>
              </w:rPr>
            </w:pPr>
          </w:p>
        </w:tc>
        <w:tc>
          <w:tcPr>
            <w:tcW w:w="2338" w:type="dxa"/>
          </w:tcPr>
          <w:p w14:paraId="073A351D" w14:textId="77777777" w:rsidR="000558D6" w:rsidRPr="000558D6" w:rsidRDefault="000558D6" w:rsidP="00767704">
            <w:pPr>
              <w:rPr>
                <w:sz w:val="22"/>
                <w:szCs w:val="22"/>
              </w:rPr>
            </w:pPr>
          </w:p>
        </w:tc>
      </w:tr>
    </w:tbl>
    <w:p w14:paraId="2AE6663A" w14:textId="77777777" w:rsidR="000558D6" w:rsidRPr="000558D6" w:rsidRDefault="000558D6" w:rsidP="000558D6"/>
    <w:p w14:paraId="5F51FE4C" w14:textId="77777777" w:rsidR="002E7B4D" w:rsidRPr="000558D6" w:rsidRDefault="002E7B4D" w:rsidP="007A3E6D">
      <w:pPr>
        <w:rPr>
          <w:rFonts w:cs="Avenir Book"/>
          <w:color w:val="141B25"/>
          <w:lang w:bidi="ar-SA"/>
        </w:rPr>
      </w:pPr>
    </w:p>
    <w:p w14:paraId="67959D5F" w14:textId="77777777" w:rsidR="002E7B4D" w:rsidRPr="000558D6" w:rsidRDefault="002E7B4D" w:rsidP="007A3E6D">
      <w:pPr>
        <w:rPr>
          <w:rFonts w:ascii="Avenir Book" w:hAnsi="Avenir Book" w:cs="Avenir Book"/>
          <w:color w:val="141B25"/>
          <w:lang w:bidi="ar-SA"/>
        </w:rPr>
      </w:pPr>
    </w:p>
    <w:p w14:paraId="71C34590" w14:textId="77777777" w:rsidR="002E7B4D" w:rsidRPr="000558D6" w:rsidRDefault="002E7B4D" w:rsidP="007A3E6D">
      <w:pPr>
        <w:rPr>
          <w:rFonts w:ascii="Avenir Book" w:hAnsi="Avenir Book" w:cs="Avenir Book"/>
          <w:color w:val="141B25"/>
          <w:lang w:bidi="ar-SA"/>
        </w:rPr>
      </w:pPr>
    </w:p>
    <w:sectPr w:rsidR="002E7B4D" w:rsidRPr="000558D6" w:rsidSect="001B3E13">
      <w:headerReference w:type="even" r:id="rId7"/>
      <w:headerReference w:type="default" r:id="rId8"/>
      <w:footerReference w:type="default" r:id="rId9"/>
      <w:headerReference w:type="first" r:id="rId10"/>
      <w:footerReference w:type="first" r:id="rId11"/>
      <w:pgSz w:w="12240" w:h="15840"/>
      <w:pgMar w:top="1150" w:right="1440" w:bottom="1440" w:left="1440" w:header="432" w:footer="1008"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57A32C" w14:textId="77777777" w:rsidR="0089442A" w:rsidRDefault="0089442A">
      <w:r>
        <w:separator/>
      </w:r>
    </w:p>
  </w:endnote>
  <w:endnote w:type="continuationSeparator" w:id="0">
    <w:p w14:paraId="179F0111" w14:textId="77777777" w:rsidR="0089442A" w:rsidRDefault="008944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ilmer Light">
    <w:panose1 w:val="00000400000000000000"/>
    <w:charset w:val="00"/>
    <w:family w:val="modern"/>
    <w:notTrueType/>
    <w:pitch w:val="variable"/>
    <w:sig w:usb0="00000007" w:usb1="00000001" w:usb2="00000000" w:usb3="00000000" w:csb0="00000093" w:csb1="00000000"/>
  </w:font>
  <w:font w:name="Calibri-Light">
    <w:altName w:val="Calibri"/>
    <w:charset w:val="00"/>
    <w:family w:val="swiss"/>
    <w:pitch w:val="variable"/>
  </w:font>
  <w:font w:name="Calibri Light">
    <w:panose1 w:val="020F0302020204030204"/>
    <w:charset w:val="00"/>
    <w:family w:val="swiss"/>
    <w:pitch w:val="variable"/>
    <w:sig w:usb0="E4002EFF" w:usb1="C000247B" w:usb2="00000009" w:usb3="00000000" w:csb0="000001FF" w:csb1="00000000"/>
  </w:font>
  <w:font w:name="Avenir Book">
    <w:panose1 w:val="020B0503020203020204"/>
    <w:charset w:val="00"/>
    <w:family w:val="swiss"/>
    <w:notTrueType/>
    <w:pitch w:val="variable"/>
    <w:sig w:usb0="80002027" w:usb1="80000000" w:usb2="00000008" w:usb3="00000000" w:csb0="00000041"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1A53C" w14:textId="77777777" w:rsidR="001B3E13" w:rsidRDefault="001B3E13">
    <w:pPr>
      <w:pStyle w:val="Footer"/>
    </w:pPr>
    <w:r>
      <w:rPr>
        <w:noProof/>
      </w:rPr>
      <mc:AlternateContent>
        <mc:Choice Requires="wpg">
          <w:drawing>
            <wp:anchor distT="0" distB="0" distL="114300" distR="114300" simplePos="0" relativeHeight="251844096" behindDoc="0" locked="0" layoutInCell="1" allowOverlap="1" wp14:anchorId="1DF62827" wp14:editId="076F2A5A">
              <wp:simplePos x="0" y="0"/>
              <wp:positionH relativeFrom="column">
                <wp:posOffset>-721360</wp:posOffset>
              </wp:positionH>
              <wp:positionV relativeFrom="paragraph">
                <wp:posOffset>-92710</wp:posOffset>
              </wp:positionV>
              <wp:extent cx="7414260" cy="787400"/>
              <wp:effectExtent l="0" t="0" r="2540" b="0"/>
              <wp:wrapNone/>
              <wp:docPr id="18" name="Group 18"/>
              <wp:cNvGraphicFramePr/>
              <a:graphic xmlns:a="http://schemas.openxmlformats.org/drawingml/2006/main">
                <a:graphicData uri="http://schemas.microsoft.com/office/word/2010/wordprocessingGroup">
                  <wpg:wgp>
                    <wpg:cNvGrpSpPr/>
                    <wpg:grpSpPr>
                      <a:xfrm>
                        <a:off x="0" y="0"/>
                        <a:ext cx="7414260" cy="787400"/>
                        <a:chOff x="81280" y="0"/>
                        <a:chExt cx="7414260" cy="787400"/>
                      </a:xfrm>
                    </wpg:grpSpPr>
                    <wps:wsp>
                      <wps:cNvPr id="21" name="Text Box 1"/>
                      <wps:cNvSpPr txBox="1">
                        <a:spLocks/>
                      </wps:cNvSpPr>
                      <wps:spPr bwMode="auto">
                        <a:xfrm>
                          <a:off x="1717040" y="266700"/>
                          <a:ext cx="5778500" cy="52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10BDD3" w14:textId="77777777" w:rsidR="001B3E13" w:rsidRPr="00E6101D" w:rsidRDefault="001B3E13" w:rsidP="001B3E13">
                            <w:pPr>
                              <w:widowControl/>
                              <w:autoSpaceDE/>
                              <w:autoSpaceDN/>
                              <w:spacing w:before="100" w:beforeAutospacing="1" w:after="100" w:afterAutospacing="1"/>
                              <w:rPr>
                                <w:rFonts w:eastAsia="Times New Roman" w:cs="Times New Roman"/>
                                <w:color w:val="BFBFBF" w:themeColor="background1" w:themeShade="BF"/>
                                <w:sz w:val="18"/>
                                <w:szCs w:val="18"/>
                                <w:lang w:bidi="ar-SA"/>
                              </w:rPr>
                            </w:pPr>
                            <w:r w:rsidRPr="00E6101D">
                              <w:rPr>
                                <w:rFonts w:eastAsia="Times New Roman" w:cs="Times New Roman"/>
                                <w:color w:val="BFBFBF" w:themeColor="background1" w:themeShade="BF"/>
                                <w:sz w:val="18"/>
                                <w:szCs w:val="18"/>
                                <w:lang w:bidi="ar-SA"/>
                              </w:rPr>
                              <w:t>© Educe Inc. | Limitless Advisor</w:t>
                            </w:r>
                            <w:r w:rsidRPr="00E6101D">
                              <w:rPr>
                                <w:rFonts w:eastAsia="Times New Roman" w:cs="Times New Roman"/>
                                <w:color w:val="BFBFBF" w:themeColor="background1" w:themeShade="BF"/>
                                <w:sz w:val="18"/>
                                <w:szCs w:val="18"/>
                                <w:lang w:bidi="ar-SA"/>
                              </w:rPr>
                              <w:br/>
                              <w:t>Limitless materials may not be reproduced, used, or sold in whole or in part, in any manner, without written consent or license for use by Educe, Inc.</w:t>
                            </w:r>
                          </w:p>
                          <w:p w14:paraId="084F3880" w14:textId="77777777" w:rsidR="001B3E13" w:rsidRPr="0008376F" w:rsidRDefault="001B3E13" w:rsidP="001B3E13">
                            <w:pPr>
                              <w:pStyle w:val="BodyText"/>
                              <w:spacing w:line="224" w:lineRule="exact"/>
                              <w:ind w:left="20"/>
                              <w:rPr>
                                <w:rFonts w:cs="Calibri Light"/>
                                <w:caps/>
                                <w:color w:val="BFBFBF" w:themeColor="background1" w:themeShade="BF"/>
                                <w:sz w:val="18"/>
                                <w:szCs w:val="18"/>
                              </w:rPr>
                            </w:pPr>
                          </w:p>
                        </w:txbxContent>
                      </wps:txbx>
                      <wps:bodyPr rot="0" vert="horz" wrap="square" lIns="0" tIns="0" rIns="0" bIns="0" anchor="t" anchorCtr="0" upright="1">
                        <a:noAutofit/>
                      </wps:bodyPr>
                    </wps:wsp>
                    <pic:pic xmlns:pic="http://schemas.openxmlformats.org/drawingml/2006/picture">
                      <pic:nvPicPr>
                        <pic:cNvPr id="22" name="Picture 22" descr="A picture containing logo&#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81280" y="121920"/>
                          <a:ext cx="1193800" cy="572770"/>
                        </a:xfrm>
                        <a:prstGeom prst="rect">
                          <a:avLst/>
                        </a:prstGeom>
                      </pic:spPr>
                    </pic:pic>
                    <wps:wsp>
                      <wps:cNvPr id="23" name="Straight Connector 23"/>
                      <wps:cNvCnPr/>
                      <wps:spPr>
                        <a:xfrm>
                          <a:off x="152400" y="0"/>
                          <a:ext cx="6997700" cy="0"/>
                        </a:xfrm>
                        <a:prstGeom prst="line">
                          <a:avLst/>
                        </a:prstGeom>
                        <a:ln>
                          <a:solidFill>
                            <a:srgbClr val="86C6C5"/>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DF62827" id="Group 18" o:spid="_x0000_s1027" style="position:absolute;margin-left:-56.8pt;margin-top:-7.3pt;width:583.8pt;height:62pt;z-index:251844096;mso-width-relative:margin;mso-height-relative:margin" coordorigin="812" coordsize="74142,78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">
              <v:shapetype id="_x0000_t202" coordsize="21600,21600" o:spt="202" path="m,l,21600r21600,l21600,xe">
                <v:stroke joinstyle="miter"/>
                <v:path gradientshapeok="t" o:connecttype="rect"/>
              </v:shapetype>
              <v:shape id="Text Box 1" o:spid="_x0000_s1028" type="#_x0000_t202" style="position:absolute;left:17170;top:2667;width:57785;height:5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" filled="f" stroked="f">
                <v:path arrowok="t"/>
                <v:textbox inset="0,0,0,0">
                  <w:txbxContent>
                    <w:p w14:paraId="6710BDD3" w14:textId="77777777" w:rsidR="001B3E13" w:rsidRPr="00E6101D" w:rsidRDefault="001B3E13" w:rsidP="001B3E13">
                      <w:pPr>
                        <w:widowControl/>
                        <w:autoSpaceDE/>
                        <w:autoSpaceDN/>
                        <w:spacing w:before="100" w:beforeAutospacing="1" w:after="100" w:afterAutospacing="1"/>
                        <w:rPr>
                          <w:rFonts w:eastAsia="Times New Roman" w:cs="Times New Roman"/>
                          <w:color w:val="BFBFBF" w:themeColor="background1" w:themeShade="BF"/>
                          <w:sz w:val="18"/>
                          <w:szCs w:val="18"/>
                          <w:lang w:bidi="ar-SA"/>
                        </w:rPr>
                      </w:pPr>
                      <w:r w:rsidRPr="00E6101D">
                        <w:rPr>
                          <w:rFonts w:eastAsia="Times New Roman" w:cs="Times New Roman"/>
                          <w:color w:val="BFBFBF" w:themeColor="background1" w:themeShade="BF"/>
                          <w:sz w:val="18"/>
                          <w:szCs w:val="18"/>
                          <w:lang w:bidi="ar-SA"/>
                        </w:rPr>
                        <w:t>© Educe Inc. | Limitless Advisor</w:t>
                      </w:r>
                      <w:r w:rsidRPr="00E6101D">
                        <w:rPr>
                          <w:rFonts w:eastAsia="Times New Roman" w:cs="Times New Roman"/>
                          <w:color w:val="BFBFBF" w:themeColor="background1" w:themeShade="BF"/>
                          <w:sz w:val="18"/>
                          <w:szCs w:val="18"/>
                          <w:lang w:bidi="ar-SA"/>
                        </w:rPr>
                        <w:br/>
                        <w:t>Limitless materials may not be reproduced, used, or sold in whole or in part, in any manner, without written consent or license for use by Educe, Inc.</w:t>
                      </w:r>
                    </w:p>
                    <w:p w14:paraId="084F3880" w14:textId="77777777" w:rsidR="001B3E13" w:rsidRPr="0008376F" w:rsidRDefault="001B3E13" w:rsidP="001B3E13">
                      <w:pPr>
                        <w:pStyle w:val="BodyText"/>
                        <w:spacing w:line="224" w:lineRule="exact"/>
                        <w:ind w:left="20"/>
                        <w:rPr>
                          <w:rFonts w:cs="Calibri Light"/>
                          <w:caps/>
                          <w:color w:val="BFBFBF" w:themeColor="background1" w:themeShade="BF"/>
                          <w:sz w:val="18"/>
                          <w:szCs w:val="18"/>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9" type="#_x0000_t75" alt="A picture containing logo&#10;&#10;Description automatically generated" style="position:absolute;left:812;top:1219;width:11938;height:57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">
                <v:imagedata r:id="rId2" o:title="A picture containing logo&#10;&#10;Description automatically generated"/>
              </v:shape>
              <v:line id="Straight Connector 23" o:spid="_x0000_s1030" style="position:absolute;visibility:visible;mso-wrap-style:square" from="1524,0" to="715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" strokecolor="#86c6c5"/>
            </v:group>
          </w:pict>
        </mc:Fallback>
      </mc:AlternateContent>
    </w:r>
  </w:p>
  <w:p w14:paraId="2C4CB83A" w14:textId="77777777" w:rsidR="00112D95" w:rsidRDefault="00112D95">
    <w:pPr>
      <w:pStyle w:val="BodyText"/>
      <w:spacing w:line="14"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0572F7" w14:textId="77777777" w:rsidR="001B3E13" w:rsidRPr="001B3E13" w:rsidRDefault="001B3E13" w:rsidP="001B3E13">
    <w:pPr>
      <w:pStyle w:val="Footer"/>
    </w:pPr>
    <w:r>
      <w:rPr>
        <w:noProof/>
      </w:rPr>
      <mc:AlternateContent>
        <mc:Choice Requires="wpg">
          <w:drawing>
            <wp:anchor distT="0" distB="0" distL="114300" distR="114300" simplePos="0" relativeHeight="251842048" behindDoc="0" locked="0" layoutInCell="1" allowOverlap="1" wp14:anchorId="13FE1F4C" wp14:editId="17037344">
              <wp:simplePos x="0" y="0"/>
              <wp:positionH relativeFrom="column">
                <wp:posOffset>-772160</wp:posOffset>
              </wp:positionH>
              <wp:positionV relativeFrom="paragraph">
                <wp:posOffset>-92710</wp:posOffset>
              </wp:positionV>
              <wp:extent cx="7414260" cy="787400"/>
              <wp:effectExtent l="0" t="0" r="2540" b="0"/>
              <wp:wrapNone/>
              <wp:docPr id="14" name="Group 14"/>
              <wp:cNvGraphicFramePr/>
              <a:graphic xmlns:a="http://schemas.openxmlformats.org/drawingml/2006/main">
                <a:graphicData uri="http://schemas.microsoft.com/office/word/2010/wordprocessingGroup">
                  <wpg:wgp>
                    <wpg:cNvGrpSpPr/>
                    <wpg:grpSpPr>
                      <a:xfrm>
                        <a:off x="0" y="0"/>
                        <a:ext cx="7414260" cy="787400"/>
                        <a:chOff x="81280" y="0"/>
                        <a:chExt cx="7414260" cy="787400"/>
                      </a:xfrm>
                    </wpg:grpSpPr>
                    <wps:wsp>
                      <wps:cNvPr id="15" name="Text Box 1"/>
                      <wps:cNvSpPr txBox="1">
                        <a:spLocks/>
                      </wps:cNvSpPr>
                      <wps:spPr bwMode="auto">
                        <a:xfrm>
                          <a:off x="1717040" y="266700"/>
                          <a:ext cx="5778500" cy="52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22DB3C" w14:textId="77777777" w:rsidR="001B3E13" w:rsidRPr="00E6101D" w:rsidRDefault="001B3E13" w:rsidP="001B3E13">
                            <w:pPr>
                              <w:widowControl/>
                              <w:autoSpaceDE/>
                              <w:autoSpaceDN/>
                              <w:spacing w:before="100" w:beforeAutospacing="1" w:after="100" w:afterAutospacing="1"/>
                              <w:rPr>
                                <w:rFonts w:eastAsia="Times New Roman" w:cs="Times New Roman"/>
                                <w:color w:val="BFBFBF" w:themeColor="background1" w:themeShade="BF"/>
                                <w:sz w:val="18"/>
                                <w:szCs w:val="18"/>
                                <w:lang w:bidi="ar-SA"/>
                              </w:rPr>
                            </w:pPr>
                            <w:r w:rsidRPr="00E6101D">
                              <w:rPr>
                                <w:rFonts w:eastAsia="Times New Roman" w:cs="Times New Roman"/>
                                <w:color w:val="BFBFBF" w:themeColor="background1" w:themeShade="BF"/>
                                <w:sz w:val="18"/>
                                <w:szCs w:val="18"/>
                                <w:lang w:bidi="ar-SA"/>
                              </w:rPr>
                              <w:t>© Educe Inc. | Limitless Advisor</w:t>
                            </w:r>
                            <w:r w:rsidRPr="00E6101D">
                              <w:rPr>
                                <w:rFonts w:eastAsia="Times New Roman" w:cs="Times New Roman"/>
                                <w:color w:val="BFBFBF" w:themeColor="background1" w:themeShade="BF"/>
                                <w:sz w:val="18"/>
                                <w:szCs w:val="18"/>
                                <w:lang w:bidi="ar-SA"/>
                              </w:rPr>
                              <w:br/>
                              <w:t>Limitless materials may not be reproduced, used, or sold in whole or in part, in any manner, without written consent or license for use by Educe, Inc.</w:t>
                            </w:r>
                          </w:p>
                          <w:p w14:paraId="4941814F" w14:textId="77777777" w:rsidR="001B3E13" w:rsidRPr="0008376F" w:rsidRDefault="001B3E13" w:rsidP="001B3E13">
                            <w:pPr>
                              <w:pStyle w:val="BodyText"/>
                              <w:spacing w:line="224" w:lineRule="exact"/>
                              <w:ind w:left="20"/>
                              <w:rPr>
                                <w:rFonts w:cs="Calibri Light"/>
                                <w:caps/>
                                <w:color w:val="BFBFBF" w:themeColor="background1" w:themeShade="BF"/>
                                <w:sz w:val="18"/>
                                <w:szCs w:val="18"/>
                              </w:rPr>
                            </w:pPr>
                          </w:p>
                        </w:txbxContent>
                      </wps:txbx>
                      <wps:bodyPr rot="0" vert="horz" wrap="square" lIns="0" tIns="0" rIns="0" bIns="0" anchor="t" anchorCtr="0" upright="1">
                        <a:noAutofit/>
                      </wps:bodyPr>
                    </wps:wsp>
                    <pic:pic xmlns:pic="http://schemas.openxmlformats.org/drawingml/2006/picture">
                      <pic:nvPicPr>
                        <pic:cNvPr id="16" name="Picture 16" descr="A picture containing logo&#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81280" y="121920"/>
                          <a:ext cx="1193800" cy="572770"/>
                        </a:xfrm>
                        <a:prstGeom prst="rect">
                          <a:avLst/>
                        </a:prstGeom>
                      </pic:spPr>
                    </pic:pic>
                    <wps:wsp>
                      <wps:cNvPr id="17" name="Straight Connector 17"/>
                      <wps:cNvCnPr/>
                      <wps:spPr>
                        <a:xfrm>
                          <a:off x="152400" y="0"/>
                          <a:ext cx="6997700" cy="0"/>
                        </a:xfrm>
                        <a:prstGeom prst="line">
                          <a:avLst/>
                        </a:prstGeom>
                        <a:ln>
                          <a:solidFill>
                            <a:srgbClr val="86C6C5"/>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3FE1F4C" id="Group 14" o:spid="_x0000_s1031" style="position:absolute;margin-left:-60.8pt;margin-top:-7.3pt;width:583.8pt;height:62pt;z-index:251842048;mso-width-relative:margin;mso-height-relative:margin" coordorigin="812" coordsize="74142,78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">
              <v:shapetype id="_x0000_t202" coordsize="21600,21600" o:spt="202" path="m,l,21600r21600,l21600,xe">
                <v:stroke joinstyle="miter"/>
                <v:path gradientshapeok="t" o:connecttype="rect"/>
              </v:shapetype>
              <v:shape id="Text Box 1" o:spid="_x0000_s1032" type="#_x0000_t202" style="position:absolute;left:17170;top:2667;width:57785;height:5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" filled="f" stroked="f">
                <v:path arrowok="t"/>
                <v:textbox inset="0,0,0,0">
                  <w:txbxContent>
                    <w:p w14:paraId="7922DB3C" w14:textId="77777777" w:rsidR="001B3E13" w:rsidRPr="00E6101D" w:rsidRDefault="001B3E13" w:rsidP="001B3E13">
                      <w:pPr>
                        <w:widowControl/>
                        <w:autoSpaceDE/>
                        <w:autoSpaceDN/>
                        <w:spacing w:before="100" w:beforeAutospacing="1" w:after="100" w:afterAutospacing="1"/>
                        <w:rPr>
                          <w:rFonts w:eastAsia="Times New Roman" w:cs="Times New Roman"/>
                          <w:color w:val="BFBFBF" w:themeColor="background1" w:themeShade="BF"/>
                          <w:sz w:val="18"/>
                          <w:szCs w:val="18"/>
                          <w:lang w:bidi="ar-SA"/>
                        </w:rPr>
                      </w:pPr>
                      <w:r w:rsidRPr="00E6101D">
                        <w:rPr>
                          <w:rFonts w:eastAsia="Times New Roman" w:cs="Times New Roman"/>
                          <w:color w:val="BFBFBF" w:themeColor="background1" w:themeShade="BF"/>
                          <w:sz w:val="18"/>
                          <w:szCs w:val="18"/>
                          <w:lang w:bidi="ar-SA"/>
                        </w:rPr>
                        <w:t>© Educe Inc. | Limitless Advisor</w:t>
                      </w:r>
                      <w:r w:rsidRPr="00E6101D">
                        <w:rPr>
                          <w:rFonts w:eastAsia="Times New Roman" w:cs="Times New Roman"/>
                          <w:color w:val="BFBFBF" w:themeColor="background1" w:themeShade="BF"/>
                          <w:sz w:val="18"/>
                          <w:szCs w:val="18"/>
                          <w:lang w:bidi="ar-SA"/>
                        </w:rPr>
                        <w:br/>
                        <w:t>Limitless materials may not be reproduced, used, or sold in whole or in part, in any manner, without written consent or license for use by Educe, Inc.</w:t>
                      </w:r>
                    </w:p>
                    <w:p w14:paraId="4941814F" w14:textId="77777777" w:rsidR="001B3E13" w:rsidRPr="0008376F" w:rsidRDefault="001B3E13" w:rsidP="001B3E13">
                      <w:pPr>
                        <w:pStyle w:val="BodyText"/>
                        <w:spacing w:line="224" w:lineRule="exact"/>
                        <w:ind w:left="20"/>
                        <w:rPr>
                          <w:rFonts w:cs="Calibri Light"/>
                          <w:caps/>
                          <w:color w:val="BFBFBF" w:themeColor="background1" w:themeShade="BF"/>
                          <w:sz w:val="18"/>
                          <w:szCs w:val="18"/>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33" type="#_x0000_t75" alt="A picture containing logo&#10;&#10;Description automatically generated" style="position:absolute;left:812;top:1219;width:11938;height:57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">
                <v:imagedata r:id="rId2" o:title="A picture containing logo&#10;&#10;Description automatically generated"/>
              </v:shape>
              <v:line id="Straight Connector 17" o:spid="_x0000_s1034" style="position:absolute;visibility:visible;mso-wrap-style:square" from="1524,0" to="715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" strokecolor="#86c6c5"/>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987BA9" w14:textId="77777777" w:rsidR="0089442A" w:rsidRDefault="0089442A">
      <w:r>
        <w:separator/>
      </w:r>
    </w:p>
  </w:footnote>
  <w:footnote w:type="continuationSeparator" w:id="0">
    <w:p w14:paraId="78D93F16" w14:textId="77777777" w:rsidR="0089442A" w:rsidRDefault="008944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4CEF6" w14:textId="77777777" w:rsidR="00942258" w:rsidRDefault="0089442A">
    <w:pPr>
      <w:pStyle w:val="Header"/>
    </w:pPr>
    <w:r>
      <w:rPr>
        <w:noProof/>
      </w:rPr>
      <w:pict w14:anchorId="643E01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3417848" o:spid="_x0000_s1027" type="#_x0000_t75" alt="" style="position:absolute;margin-left:0;margin-top:0;width:637.5pt;height:825pt;z-index:-251481600;mso-wrap-edited:f;mso-width-percent:0;mso-height-percent:0;mso-position-horizontal:center;mso-position-horizontal-relative:margin;mso-position-vertical:center;mso-position-vertical-relative:margin;mso-width-percent:0;mso-height-percent:0" o:allowincell="f">
          <v:imagedata r:id="rId1" o:titl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9F5ED" w14:textId="77777777" w:rsidR="00942258" w:rsidRDefault="0089442A">
    <w:pPr>
      <w:pStyle w:val="Header"/>
    </w:pPr>
    <w:r>
      <w:rPr>
        <w:noProof/>
      </w:rPr>
      <w:pict w14:anchorId="39D0E5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3417849" o:spid="_x0000_s1026" type="#_x0000_t75" alt="" style="position:absolute;margin-left:0;margin-top:0;width:637.5pt;height:825pt;z-index:-251478528;mso-wrap-edited:f;mso-width-percent:0;mso-height-percent:0;mso-position-horizontal:center;mso-position-horizontal-relative:margin;mso-position-vertical:center;mso-position-vertical-relative:margin;mso-width-percent:0;mso-height-percent:0" o:allowincell="f">
          <v:imagedata r:id="rId1" o:title=""/>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ED5CC" w14:textId="77777777" w:rsidR="00942258" w:rsidRPr="001B3E13" w:rsidRDefault="0089442A" w:rsidP="001B3E13">
    <w:pPr>
      <w:pStyle w:val="Header"/>
      <w:rPr>
        <w:sz w:val="2"/>
        <w:szCs w:val="2"/>
      </w:rPr>
    </w:pPr>
    <w:r>
      <w:rPr>
        <w:noProof/>
      </w:rPr>
      <w:pict w14:anchorId="4EB86B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3417846" o:spid="_x0000_s1025" type="#_x0000_t75" alt="A picture containing background pattern&#10;&#10;&#10;&#10;Description automatically generated" style="position:absolute;margin-left:0;margin-top:0;width:637.5pt;height:825pt;z-index:-251476480;mso-wrap-edited:f;mso-width-percent:0;mso-height-percent:0;mso-position-horizontal:center;mso-position-horizontal-relative:margin;mso-position-vertical:center;mso-position-vertical-relative:margin;mso-width-percent:0;mso-height-percent:0" o:allowincell="f">
          <v:imagedata r:id="rId1" o:titl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1B054C"/>
    <w:multiLevelType w:val="hybridMultilevel"/>
    <w:tmpl w:val="D3BEDBF2"/>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13100278"/>
    <w:multiLevelType w:val="hybridMultilevel"/>
    <w:tmpl w:val="A440A5D4"/>
    <w:lvl w:ilvl="0" w:tplc="62F8277A">
      <w:start w:val="1"/>
      <w:numFmt w:val="bullet"/>
      <w:pStyle w:val="Bullet1"/>
      <w:lvlText w:val=""/>
      <w:lvlJc w:val="left"/>
      <w:pPr>
        <w:ind w:left="360" w:hanging="360"/>
      </w:pPr>
      <w:rPr>
        <w:rFonts w:ascii="Symbol" w:hAnsi="Symbol" w:hint="default"/>
        <w:sz w:val="16"/>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 w15:restartNumberingAfterBreak="0">
    <w:nsid w:val="267A42E3"/>
    <w:multiLevelType w:val="hybridMultilevel"/>
    <w:tmpl w:val="9CAE25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2D777C9"/>
    <w:multiLevelType w:val="hybridMultilevel"/>
    <w:tmpl w:val="CBC261DE"/>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8D94B6C"/>
    <w:multiLevelType w:val="hybridMultilevel"/>
    <w:tmpl w:val="8898D38C"/>
    <w:lvl w:ilvl="0" w:tplc="AE26900E">
      <w:start w:val="1"/>
      <w:numFmt w:val="bullet"/>
      <w:lvlText w:val=""/>
      <w:lvlJc w:val="left"/>
      <w:pPr>
        <w:ind w:left="720" w:hanging="360"/>
      </w:pPr>
      <w:rPr>
        <w:rFonts w:ascii="Symbol" w:hAnsi="Symbol" w:hint="default"/>
        <w:color w:val="1B4166"/>
        <w:sz w:val="20"/>
      </w:rPr>
    </w:lvl>
    <w:lvl w:ilvl="1" w:tplc="17BCE20C">
      <w:start w:val="1"/>
      <w:numFmt w:val="bullet"/>
      <w:lvlText w:val=""/>
      <w:lvlJc w:val="left"/>
      <w:pPr>
        <w:ind w:left="1440" w:hanging="360"/>
      </w:pPr>
      <w:rPr>
        <w:rFonts w:ascii="Symbol" w:hAnsi="Symbol" w:hint="default"/>
        <w:sz w:val="2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C2E783A"/>
    <w:multiLevelType w:val="hybridMultilevel"/>
    <w:tmpl w:val="47526D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2"/>
  </w:num>
  <w:num w:numId="3">
    <w:abstractNumId w:val="0"/>
  </w:num>
  <w:num w:numId="4">
    <w:abstractNumId w:val="1"/>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10"/>
  <w:displayHorizontalDrawingGridEvery w:val="2"/>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58D6"/>
    <w:rsid w:val="00016D8E"/>
    <w:rsid w:val="00054975"/>
    <w:rsid w:val="000558D6"/>
    <w:rsid w:val="00056FE8"/>
    <w:rsid w:val="0008376F"/>
    <w:rsid w:val="00084903"/>
    <w:rsid w:val="00093DA2"/>
    <w:rsid w:val="000D161A"/>
    <w:rsid w:val="00112D95"/>
    <w:rsid w:val="0012231E"/>
    <w:rsid w:val="00141A95"/>
    <w:rsid w:val="001B3E13"/>
    <w:rsid w:val="001B4C81"/>
    <w:rsid w:val="001E7014"/>
    <w:rsid w:val="00205511"/>
    <w:rsid w:val="00232965"/>
    <w:rsid w:val="00234731"/>
    <w:rsid w:val="002475D5"/>
    <w:rsid w:val="002504D4"/>
    <w:rsid w:val="00274616"/>
    <w:rsid w:val="00275369"/>
    <w:rsid w:val="00293A9E"/>
    <w:rsid w:val="002A0B34"/>
    <w:rsid w:val="002B6C2B"/>
    <w:rsid w:val="002B6F94"/>
    <w:rsid w:val="002E0369"/>
    <w:rsid w:val="002E580B"/>
    <w:rsid w:val="002E7B4D"/>
    <w:rsid w:val="003045D1"/>
    <w:rsid w:val="00332A20"/>
    <w:rsid w:val="003350E2"/>
    <w:rsid w:val="00335522"/>
    <w:rsid w:val="00372107"/>
    <w:rsid w:val="00376FF8"/>
    <w:rsid w:val="003A465E"/>
    <w:rsid w:val="003F1052"/>
    <w:rsid w:val="00402F74"/>
    <w:rsid w:val="0042662F"/>
    <w:rsid w:val="00450DF6"/>
    <w:rsid w:val="0045318E"/>
    <w:rsid w:val="00492664"/>
    <w:rsid w:val="00494DA8"/>
    <w:rsid w:val="004A6C8F"/>
    <w:rsid w:val="004B6221"/>
    <w:rsid w:val="004F1FA2"/>
    <w:rsid w:val="00526709"/>
    <w:rsid w:val="00527FF7"/>
    <w:rsid w:val="0056618D"/>
    <w:rsid w:val="0056687A"/>
    <w:rsid w:val="005B6CF4"/>
    <w:rsid w:val="006241AB"/>
    <w:rsid w:val="0062734A"/>
    <w:rsid w:val="0067720C"/>
    <w:rsid w:val="00680928"/>
    <w:rsid w:val="00695203"/>
    <w:rsid w:val="006C7563"/>
    <w:rsid w:val="006E00A9"/>
    <w:rsid w:val="006F7979"/>
    <w:rsid w:val="00711126"/>
    <w:rsid w:val="00750A64"/>
    <w:rsid w:val="00786386"/>
    <w:rsid w:val="00794A7A"/>
    <w:rsid w:val="007A3E6D"/>
    <w:rsid w:val="007C22C9"/>
    <w:rsid w:val="007C71EF"/>
    <w:rsid w:val="007C7DD6"/>
    <w:rsid w:val="007D13AA"/>
    <w:rsid w:val="007D5C07"/>
    <w:rsid w:val="007E193B"/>
    <w:rsid w:val="007E7655"/>
    <w:rsid w:val="007F2E0D"/>
    <w:rsid w:val="00804FE4"/>
    <w:rsid w:val="00807CDC"/>
    <w:rsid w:val="0081693A"/>
    <w:rsid w:val="0086556D"/>
    <w:rsid w:val="00876524"/>
    <w:rsid w:val="0089442A"/>
    <w:rsid w:val="008C64FA"/>
    <w:rsid w:val="008D656F"/>
    <w:rsid w:val="008F5545"/>
    <w:rsid w:val="00942258"/>
    <w:rsid w:val="00943627"/>
    <w:rsid w:val="00977902"/>
    <w:rsid w:val="009931C1"/>
    <w:rsid w:val="009B06C8"/>
    <w:rsid w:val="009C66ED"/>
    <w:rsid w:val="00A15B2F"/>
    <w:rsid w:val="00A378FB"/>
    <w:rsid w:val="00A51A6A"/>
    <w:rsid w:val="00AC4E1C"/>
    <w:rsid w:val="00AF2580"/>
    <w:rsid w:val="00B605BA"/>
    <w:rsid w:val="00B67E5B"/>
    <w:rsid w:val="00C16785"/>
    <w:rsid w:val="00C73A3E"/>
    <w:rsid w:val="00CA51FE"/>
    <w:rsid w:val="00CB58B9"/>
    <w:rsid w:val="00D12C0D"/>
    <w:rsid w:val="00D31F2A"/>
    <w:rsid w:val="00D66CE3"/>
    <w:rsid w:val="00DB6C56"/>
    <w:rsid w:val="00E140D4"/>
    <w:rsid w:val="00E42EE5"/>
    <w:rsid w:val="00E436BD"/>
    <w:rsid w:val="00E72D8E"/>
    <w:rsid w:val="00E959A5"/>
    <w:rsid w:val="00EA05D3"/>
    <w:rsid w:val="00EA617F"/>
    <w:rsid w:val="00EB628A"/>
    <w:rsid w:val="00F350EA"/>
    <w:rsid w:val="00F67EBD"/>
    <w:rsid w:val="00F8671A"/>
    <w:rsid w:val="00F94E31"/>
    <w:rsid w:val="00FD0640"/>
    <w:rsid w:val="00FD0A42"/>
    <w:rsid w:val="00FD32A5"/>
    <w:rsid w:val="00FD4012"/>
    <w:rsid w:val="00FD6B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E23E14"/>
  <w15:docId w15:val="{5BB56246-9A13-4329-8C2E-4D03077E46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1A95"/>
    <w:rPr>
      <w:rFonts w:ascii="Gilmer Light" w:eastAsia="Calibri-Light" w:hAnsi="Gilmer Light" w:cs="Calibri-Light"/>
      <w:lang w:bidi="en-US"/>
    </w:rPr>
  </w:style>
  <w:style w:type="paragraph" w:styleId="Heading1">
    <w:name w:val="heading 1"/>
    <w:basedOn w:val="Normal"/>
    <w:link w:val="Heading1Char"/>
    <w:uiPriority w:val="9"/>
    <w:qFormat/>
    <w:rsid w:val="00D12C0D"/>
    <w:pPr>
      <w:widowControl/>
      <w:autoSpaceDE/>
      <w:autoSpaceDN/>
      <w:spacing w:before="100" w:beforeAutospacing="1" w:after="100" w:afterAutospacing="1"/>
      <w:outlineLvl w:val="0"/>
    </w:pPr>
    <w:rPr>
      <w:rFonts w:ascii="Times New Roman" w:eastAsia="Times New Roman" w:hAnsi="Times New Roman" w:cs="Times New Roman"/>
      <w:b/>
      <w:bCs/>
      <w:kern w:val="36"/>
      <w:sz w:val="48"/>
      <w:szCs w:val="48"/>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0"/>
      <w:szCs w:val="20"/>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7C71EF"/>
    <w:pPr>
      <w:tabs>
        <w:tab w:val="center" w:pos="4680"/>
        <w:tab w:val="right" w:pos="9360"/>
      </w:tabs>
    </w:pPr>
  </w:style>
  <w:style w:type="character" w:customStyle="1" w:styleId="HeaderChar">
    <w:name w:val="Header Char"/>
    <w:basedOn w:val="DefaultParagraphFont"/>
    <w:link w:val="Header"/>
    <w:uiPriority w:val="99"/>
    <w:rsid w:val="007C71EF"/>
    <w:rPr>
      <w:rFonts w:ascii="Calibri-Light" w:eastAsia="Calibri-Light" w:hAnsi="Calibri-Light" w:cs="Calibri-Light"/>
      <w:lang w:bidi="en-US"/>
    </w:rPr>
  </w:style>
  <w:style w:type="paragraph" w:styleId="Footer">
    <w:name w:val="footer"/>
    <w:basedOn w:val="Normal"/>
    <w:link w:val="FooterChar"/>
    <w:uiPriority w:val="99"/>
    <w:unhideWhenUsed/>
    <w:rsid w:val="007C71EF"/>
    <w:pPr>
      <w:tabs>
        <w:tab w:val="center" w:pos="4680"/>
        <w:tab w:val="right" w:pos="9360"/>
      </w:tabs>
    </w:pPr>
  </w:style>
  <w:style w:type="character" w:customStyle="1" w:styleId="FooterChar">
    <w:name w:val="Footer Char"/>
    <w:basedOn w:val="DefaultParagraphFont"/>
    <w:link w:val="Footer"/>
    <w:uiPriority w:val="99"/>
    <w:rsid w:val="007C71EF"/>
    <w:rPr>
      <w:rFonts w:ascii="Calibri-Light" w:eastAsia="Calibri-Light" w:hAnsi="Calibri-Light" w:cs="Calibri-Light"/>
      <w:lang w:bidi="en-US"/>
    </w:rPr>
  </w:style>
  <w:style w:type="paragraph" w:styleId="NormalWeb">
    <w:name w:val="Normal (Web)"/>
    <w:basedOn w:val="Normal"/>
    <w:uiPriority w:val="99"/>
    <w:unhideWhenUsed/>
    <w:rsid w:val="00B605BA"/>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customStyle="1" w:styleId="BodyTextChar">
    <w:name w:val="Body Text Char"/>
    <w:basedOn w:val="DefaultParagraphFont"/>
    <w:link w:val="BodyText"/>
    <w:uiPriority w:val="1"/>
    <w:rsid w:val="009C66ED"/>
    <w:rPr>
      <w:rFonts w:ascii="Calibri-Light" w:eastAsia="Calibri-Light" w:hAnsi="Calibri-Light" w:cs="Calibri-Light"/>
      <w:sz w:val="20"/>
      <w:szCs w:val="20"/>
      <w:lang w:bidi="en-US"/>
    </w:rPr>
  </w:style>
  <w:style w:type="paragraph" w:styleId="BalloonText">
    <w:name w:val="Balloon Text"/>
    <w:basedOn w:val="Normal"/>
    <w:link w:val="BalloonTextChar"/>
    <w:uiPriority w:val="99"/>
    <w:semiHidden/>
    <w:unhideWhenUsed/>
    <w:rsid w:val="00112D95"/>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12D95"/>
    <w:rPr>
      <w:rFonts w:ascii="Times New Roman" w:eastAsia="Calibri-Light" w:hAnsi="Times New Roman" w:cs="Times New Roman"/>
      <w:sz w:val="18"/>
      <w:szCs w:val="18"/>
      <w:lang w:bidi="en-US"/>
    </w:rPr>
  </w:style>
  <w:style w:type="character" w:styleId="IntenseEmphasis">
    <w:name w:val="Intense Emphasis"/>
    <w:basedOn w:val="DefaultParagraphFont"/>
    <w:uiPriority w:val="21"/>
    <w:qFormat/>
    <w:rsid w:val="0008376F"/>
    <w:rPr>
      <w:i w:val="0"/>
      <w:iCs/>
      <w:color w:val="4F81BD" w:themeColor="accent1"/>
    </w:rPr>
  </w:style>
  <w:style w:type="character" w:styleId="Emphasis">
    <w:name w:val="Emphasis"/>
    <w:basedOn w:val="DefaultParagraphFont"/>
    <w:uiPriority w:val="20"/>
    <w:qFormat/>
    <w:rsid w:val="0008376F"/>
    <w:rPr>
      <w:rFonts w:ascii="Gilmer Light" w:hAnsi="Gilmer Light"/>
      <w:i/>
      <w:iCs/>
    </w:rPr>
  </w:style>
  <w:style w:type="character" w:styleId="CommentReference">
    <w:name w:val="annotation reference"/>
    <w:basedOn w:val="DefaultParagraphFont"/>
    <w:uiPriority w:val="99"/>
    <w:semiHidden/>
    <w:unhideWhenUsed/>
    <w:rsid w:val="006241AB"/>
    <w:rPr>
      <w:sz w:val="16"/>
      <w:szCs w:val="16"/>
    </w:rPr>
  </w:style>
  <w:style w:type="paragraph" w:styleId="CommentText">
    <w:name w:val="annotation text"/>
    <w:basedOn w:val="Normal"/>
    <w:link w:val="CommentTextChar"/>
    <w:uiPriority w:val="99"/>
    <w:semiHidden/>
    <w:unhideWhenUsed/>
    <w:rsid w:val="006241AB"/>
    <w:rPr>
      <w:sz w:val="20"/>
      <w:szCs w:val="20"/>
    </w:rPr>
  </w:style>
  <w:style w:type="character" w:customStyle="1" w:styleId="CommentTextChar">
    <w:name w:val="Comment Text Char"/>
    <w:basedOn w:val="DefaultParagraphFont"/>
    <w:link w:val="CommentText"/>
    <w:uiPriority w:val="99"/>
    <w:semiHidden/>
    <w:rsid w:val="006241AB"/>
    <w:rPr>
      <w:rFonts w:ascii="Gilmer Light" w:eastAsia="Calibri-Light" w:hAnsi="Gilmer Light" w:cs="Calibri-Light"/>
      <w:sz w:val="20"/>
      <w:szCs w:val="20"/>
      <w:lang w:bidi="en-US"/>
    </w:rPr>
  </w:style>
  <w:style w:type="paragraph" w:styleId="CommentSubject">
    <w:name w:val="annotation subject"/>
    <w:basedOn w:val="CommentText"/>
    <w:next w:val="CommentText"/>
    <w:link w:val="CommentSubjectChar"/>
    <w:uiPriority w:val="99"/>
    <w:semiHidden/>
    <w:unhideWhenUsed/>
    <w:rsid w:val="006241AB"/>
    <w:rPr>
      <w:b/>
      <w:bCs/>
    </w:rPr>
  </w:style>
  <w:style w:type="character" w:customStyle="1" w:styleId="CommentSubjectChar">
    <w:name w:val="Comment Subject Char"/>
    <w:basedOn w:val="CommentTextChar"/>
    <w:link w:val="CommentSubject"/>
    <w:uiPriority w:val="99"/>
    <w:semiHidden/>
    <w:rsid w:val="006241AB"/>
    <w:rPr>
      <w:rFonts w:ascii="Gilmer Light" w:eastAsia="Calibri-Light" w:hAnsi="Gilmer Light" w:cs="Calibri-Light"/>
      <w:b/>
      <w:bCs/>
      <w:sz w:val="20"/>
      <w:szCs w:val="20"/>
      <w:lang w:bidi="en-US"/>
    </w:rPr>
  </w:style>
  <w:style w:type="character" w:styleId="Strong">
    <w:name w:val="Strong"/>
    <w:aliases w:val="Instructions"/>
    <w:basedOn w:val="DefaultParagraphFont"/>
    <w:uiPriority w:val="22"/>
    <w:qFormat/>
    <w:rsid w:val="0062734A"/>
    <w:rPr>
      <w:rFonts w:ascii="Gilmer Light" w:hAnsi="Gilmer Light"/>
      <w:b w:val="0"/>
      <w:bCs/>
      <w:color w:val="D17346"/>
      <w:sz w:val="32"/>
    </w:rPr>
  </w:style>
  <w:style w:type="paragraph" w:customStyle="1" w:styleId="Style2">
    <w:name w:val="Style2"/>
    <w:basedOn w:val="Normal"/>
    <w:link w:val="Style2Char"/>
    <w:qFormat/>
    <w:rsid w:val="0062734A"/>
    <w:pPr>
      <w:widowControl/>
      <w:adjustRightInd w:val="0"/>
      <w:jc w:val="both"/>
    </w:pPr>
    <w:rPr>
      <w:rFonts w:eastAsiaTheme="minorHAnsi" w:cs="Calibri Light"/>
      <w:b/>
      <w:bCs/>
      <w:color w:val="56ABA8"/>
      <w:sz w:val="24"/>
      <w:szCs w:val="24"/>
      <w:lang w:bidi="ar-SA"/>
    </w:rPr>
  </w:style>
  <w:style w:type="character" w:customStyle="1" w:styleId="Style2Char">
    <w:name w:val="Style2 Char"/>
    <w:basedOn w:val="DefaultParagraphFont"/>
    <w:link w:val="Style2"/>
    <w:rsid w:val="0062734A"/>
    <w:rPr>
      <w:rFonts w:ascii="Gilmer Light" w:hAnsi="Gilmer Light" w:cs="Calibri Light"/>
      <w:b/>
      <w:bCs/>
      <w:color w:val="56ABA8"/>
      <w:sz w:val="24"/>
      <w:szCs w:val="24"/>
    </w:rPr>
  </w:style>
  <w:style w:type="character" w:styleId="Hyperlink">
    <w:name w:val="Hyperlink"/>
    <w:basedOn w:val="DefaultParagraphFont"/>
    <w:uiPriority w:val="99"/>
    <w:unhideWhenUsed/>
    <w:rsid w:val="00A15B2F"/>
    <w:rPr>
      <w:color w:val="0000FF"/>
      <w:u w:val="single"/>
    </w:rPr>
  </w:style>
  <w:style w:type="character" w:styleId="UnresolvedMention">
    <w:name w:val="Unresolved Mention"/>
    <w:basedOn w:val="DefaultParagraphFont"/>
    <w:uiPriority w:val="99"/>
    <w:semiHidden/>
    <w:unhideWhenUsed/>
    <w:rsid w:val="001B4C81"/>
    <w:rPr>
      <w:color w:val="605E5C"/>
      <w:shd w:val="clear" w:color="auto" w:fill="E1DFDD"/>
    </w:rPr>
  </w:style>
  <w:style w:type="character" w:customStyle="1" w:styleId="Heading1Char">
    <w:name w:val="Heading 1 Char"/>
    <w:basedOn w:val="DefaultParagraphFont"/>
    <w:link w:val="Heading1"/>
    <w:uiPriority w:val="9"/>
    <w:rsid w:val="00D12C0D"/>
    <w:rPr>
      <w:rFonts w:ascii="Times New Roman" w:eastAsia="Times New Roman" w:hAnsi="Times New Roman" w:cs="Times New Roman"/>
      <w:b/>
      <w:bCs/>
      <w:kern w:val="36"/>
      <w:sz w:val="48"/>
      <w:szCs w:val="48"/>
    </w:rPr>
  </w:style>
  <w:style w:type="paragraph" w:customStyle="1" w:styleId="Bullet1">
    <w:name w:val="Bullet 1"/>
    <w:basedOn w:val="Style2"/>
    <w:link w:val="Bullet1Char"/>
    <w:autoRedefine/>
    <w:qFormat/>
    <w:rsid w:val="002475D5"/>
    <w:pPr>
      <w:numPr>
        <w:numId w:val="4"/>
      </w:numPr>
    </w:pPr>
  </w:style>
  <w:style w:type="paragraph" w:customStyle="1" w:styleId="FootnoteSmall">
    <w:name w:val="Footnote Small"/>
    <w:basedOn w:val="Normal"/>
    <w:link w:val="FootnoteSmallChar"/>
    <w:qFormat/>
    <w:rsid w:val="002475D5"/>
    <w:rPr>
      <w:rFonts w:ascii="Avenir Book" w:hAnsi="Avenir Book" w:cs="Avenir Book"/>
      <w:color w:val="141B25"/>
      <w:sz w:val="20"/>
      <w:szCs w:val="20"/>
      <w:lang w:bidi="ar-SA"/>
    </w:rPr>
  </w:style>
  <w:style w:type="character" w:customStyle="1" w:styleId="Bullet1Char">
    <w:name w:val="Bullet 1 Char"/>
    <w:basedOn w:val="Style2Char"/>
    <w:link w:val="Bullet1"/>
    <w:rsid w:val="002475D5"/>
    <w:rPr>
      <w:rFonts w:ascii="Gilmer Light" w:hAnsi="Gilmer Light" w:cs="Calibri Light"/>
      <w:b/>
      <w:bCs/>
      <w:color w:val="56ABA8"/>
      <w:sz w:val="24"/>
      <w:szCs w:val="24"/>
    </w:rPr>
  </w:style>
  <w:style w:type="character" w:customStyle="1" w:styleId="FootnoteSmallChar">
    <w:name w:val="Footnote Small Char"/>
    <w:basedOn w:val="DefaultParagraphFont"/>
    <w:link w:val="FootnoteSmall"/>
    <w:rsid w:val="002475D5"/>
    <w:rPr>
      <w:rFonts w:ascii="Avenir Book" w:eastAsia="Calibri-Light" w:hAnsi="Avenir Book" w:cs="Avenir Book"/>
      <w:color w:val="141B25"/>
      <w:sz w:val="20"/>
      <w:szCs w:val="20"/>
    </w:rPr>
  </w:style>
  <w:style w:type="table" w:styleId="TableGrid">
    <w:name w:val="Table Grid"/>
    <w:basedOn w:val="TableNormal"/>
    <w:uiPriority w:val="39"/>
    <w:rsid w:val="000558D6"/>
    <w:pPr>
      <w:widowControl/>
      <w:autoSpaceDE/>
      <w:autoSpaceDN/>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657841">
      <w:bodyDiv w:val="1"/>
      <w:marLeft w:val="0"/>
      <w:marRight w:val="0"/>
      <w:marTop w:val="0"/>
      <w:marBottom w:val="0"/>
      <w:divBdr>
        <w:top w:val="none" w:sz="0" w:space="0" w:color="auto"/>
        <w:left w:val="none" w:sz="0" w:space="0" w:color="auto"/>
        <w:bottom w:val="none" w:sz="0" w:space="0" w:color="auto"/>
        <w:right w:val="none" w:sz="0" w:space="0" w:color="auto"/>
      </w:divBdr>
    </w:div>
    <w:div w:id="344596846">
      <w:bodyDiv w:val="1"/>
      <w:marLeft w:val="0"/>
      <w:marRight w:val="0"/>
      <w:marTop w:val="0"/>
      <w:marBottom w:val="0"/>
      <w:divBdr>
        <w:top w:val="none" w:sz="0" w:space="0" w:color="auto"/>
        <w:left w:val="none" w:sz="0" w:space="0" w:color="auto"/>
        <w:bottom w:val="none" w:sz="0" w:space="0" w:color="auto"/>
        <w:right w:val="none" w:sz="0" w:space="0" w:color="auto"/>
      </w:divBdr>
    </w:div>
    <w:div w:id="352074378">
      <w:bodyDiv w:val="1"/>
      <w:marLeft w:val="0"/>
      <w:marRight w:val="0"/>
      <w:marTop w:val="0"/>
      <w:marBottom w:val="0"/>
      <w:divBdr>
        <w:top w:val="none" w:sz="0" w:space="0" w:color="auto"/>
        <w:left w:val="none" w:sz="0" w:space="0" w:color="auto"/>
        <w:bottom w:val="none" w:sz="0" w:space="0" w:color="auto"/>
        <w:right w:val="none" w:sz="0" w:space="0" w:color="auto"/>
      </w:divBdr>
    </w:div>
    <w:div w:id="353501269">
      <w:bodyDiv w:val="1"/>
      <w:marLeft w:val="0"/>
      <w:marRight w:val="0"/>
      <w:marTop w:val="0"/>
      <w:marBottom w:val="0"/>
      <w:divBdr>
        <w:top w:val="none" w:sz="0" w:space="0" w:color="auto"/>
        <w:left w:val="none" w:sz="0" w:space="0" w:color="auto"/>
        <w:bottom w:val="none" w:sz="0" w:space="0" w:color="auto"/>
        <w:right w:val="none" w:sz="0" w:space="0" w:color="auto"/>
      </w:divBdr>
    </w:div>
    <w:div w:id="1385909018">
      <w:bodyDiv w:val="1"/>
      <w:marLeft w:val="0"/>
      <w:marRight w:val="0"/>
      <w:marTop w:val="0"/>
      <w:marBottom w:val="0"/>
      <w:divBdr>
        <w:top w:val="none" w:sz="0" w:space="0" w:color="auto"/>
        <w:left w:val="none" w:sz="0" w:space="0" w:color="auto"/>
        <w:bottom w:val="none" w:sz="0" w:space="0" w:color="auto"/>
        <w:right w:val="none" w:sz="0" w:space="0" w:color="auto"/>
      </w:divBdr>
    </w:div>
    <w:div w:id="19506937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thryn\OneDrive\Documents\Custom%20Office%20Templates\2022_BrandedLimitlessTemplate_1.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2022_BrandedLimitlessTemplate_1</Template>
  <TotalTime>5</TotalTime>
  <Pages>4</Pages>
  <Words>376</Words>
  <Characters>2149</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Stephanie Bogan;Adam Cmejla;Allison Foulk</dc:creator>
  <cp:lastModifiedBy>Kathryn Waller</cp:lastModifiedBy>
  <cp:revision>1</cp:revision>
  <dcterms:created xsi:type="dcterms:W3CDTF">2022-01-18T17:35:00Z</dcterms:created>
  <dcterms:modified xsi:type="dcterms:W3CDTF">2022-01-18T17:40:00Z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2019-02-21T00:00:00Z</vt:filetime>
  </property>
  <property fmtid="{D5CDD505-2E9C-101B-9397-08002B2CF9AE}" pid="3" name="Creator">
    <vt:lpwstr>Adobe InDesign CC 14.0 (Macintosh)</vt:lpwstr>
  </property>
  <property fmtid="{D5CDD505-2E9C-101B-9397-08002B2CF9AE}" pid="4" name="LastSaved">
    <vt:filetime>2019-02-27T00:00:00Z</vt:filetime>
  </property>
</Properties>
</file>