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354D2" w14:textId="77777777" w:rsidR="009B71BE" w:rsidRPr="006C407C" w:rsidRDefault="00CA3B45" w:rsidP="006C40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92D0C" wp14:editId="7C24DD1A">
                <wp:simplePos x="0" y="0"/>
                <wp:positionH relativeFrom="column">
                  <wp:posOffset>15956</wp:posOffset>
                </wp:positionH>
                <wp:positionV relativeFrom="paragraph">
                  <wp:posOffset>-465577</wp:posOffset>
                </wp:positionV>
                <wp:extent cx="3540868" cy="11430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868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E79D6" w14:textId="47B2E393" w:rsidR="003C3730" w:rsidRPr="003C3730" w:rsidRDefault="003C3730" w:rsidP="003C3730">
                            <w:pPr>
                              <w:spacing w:after="40"/>
                              <w:rPr>
                                <w:rFonts w:ascii="Garamond" w:hAnsi="Garamon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Style w:val="Heading2Char"/>
                              </w:rPr>
                              <w:t>Capturing Client Data</w:t>
                            </w:r>
                            <w:r w:rsidR="00892B61" w:rsidRPr="00A13352">
                              <w:rPr>
                                <w:rFonts w:ascii="Garamond" w:hAnsi="Garamon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68"/>
                                <w:szCs w:val="68"/>
                              </w:rPr>
                              <w:br/>
                            </w:r>
                            <w:r w:rsidRPr="003C3730">
                              <w:rPr>
                                <w:color w:val="004A4D"/>
                                <w:sz w:val="40"/>
                                <w:szCs w:val="40"/>
                              </w:rPr>
                              <w:t>IN MICROSOFT ONENOTE</w:t>
                            </w:r>
                            <w:r w:rsidRPr="003C3730">
                              <w:rPr>
                                <w:rStyle w:val="Strong"/>
                                <w:color w:val="004A4D"/>
                                <w:sz w:val="36"/>
                                <w:szCs w:val="36"/>
                                <w:vertAlign w:val="superscript"/>
                              </w:rPr>
                              <w:t>©</w:t>
                            </w:r>
                          </w:p>
                          <w:p w14:paraId="237ACAE3" w14:textId="07D0C16E" w:rsidR="00892B61" w:rsidRPr="003C3730" w:rsidRDefault="003C3730" w:rsidP="00892B61">
                            <w:pPr>
                              <w:pStyle w:val="Instructions"/>
                              <w:rPr>
                                <w:color w:val="D17346"/>
                              </w:rPr>
                            </w:pPr>
                            <w:r w:rsidRPr="003C3730">
                              <w:rPr>
                                <w:color w:val="D17346"/>
                              </w:rPr>
                              <w:t>ALIGN FINANCIAL’S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92D0C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.25pt;margin-top:-36.65pt;width:278.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" filled="f" stroked="f" strokeweight=".5pt">
                <v:textbox>
                  <w:txbxContent>
                    <w:p w14:paraId="0C7E79D6" w14:textId="47B2E393" w:rsidR="003C3730" w:rsidRPr="003C3730" w:rsidRDefault="003C3730" w:rsidP="003C3730">
                      <w:pPr>
                        <w:spacing w:after="40"/>
                        <w:rPr>
                          <w:rFonts w:ascii="Garamond" w:hAnsi="Garamond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Style w:val="Heading2Char"/>
                        </w:rPr>
                        <w:t>Capturing Client Data</w:t>
                      </w:r>
                      <w:r w:rsidR="00892B61" w:rsidRPr="00A13352">
                        <w:rPr>
                          <w:rFonts w:ascii="Garamond" w:hAnsi="Garamond"/>
                          <w:color w:val="FFFFFF" w:themeColor="background1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68"/>
                          <w:szCs w:val="68"/>
                        </w:rPr>
                        <w:br/>
                      </w:r>
                      <w:r w:rsidRPr="003C3730">
                        <w:rPr>
                          <w:color w:val="004A4D"/>
                          <w:sz w:val="40"/>
                          <w:szCs w:val="40"/>
                        </w:rPr>
                        <w:t>IN MICROSOFT ONENOTE</w:t>
                      </w:r>
                      <w:r w:rsidRPr="003C3730">
                        <w:rPr>
                          <w:rStyle w:val="Strong"/>
                          <w:color w:val="004A4D"/>
                          <w:sz w:val="36"/>
                          <w:szCs w:val="36"/>
                          <w:vertAlign w:val="superscript"/>
                        </w:rPr>
                        <w:t>©</w:t>
                      </w:r>
                    </w:p>
                    <w:p w14:paraId="237ACAE3" w14:textId="07D0C16E" w:rsidR="00892B61" w:rsidRPr="003C3730" w:rsidRDefault="003C3730" w:rsidP="00892B61">
                      <w:pPr>
                        <w:pStyle w:val="Instructions"/>
                        <w:rPr>
                          <w:color w:val="D17346"/>
                        </w:rPr>
                      </w:pPr>
                      <w:r w:rsidRPr="003C3730">
                        <w:rPr>
                          <w:color w:val="D17346"/>
                        </w:rPr>
                        <w:t>ALIGN FINANCIAL’S PROCESS</w:t>
                      </w:r>
                    </w:p>
                  </w:txbxContent>
                </v:textbox>
              </v:shape>
            </w:pict>
          </mc:Fallback>
        </mc:AlternateContent>
      </w:r>
      <w:r w:rsidR="00892B61">
        <w:rPr>
          <w:rFonts w:ascii="Circe" w:hAnsi="Circe" w:cs="Calibri Light"/>
          <w:noProof/>
          <w:color w:val="004A4D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011E8F" wp14:editId="27FE3D3A">
            <wp:simplePos x="0" y="0"/>
            <wp:positionH relativeFrom="column">
              <wp:posOffset>-585470</wp:posOffset>
            </wp:positionH>
            <wp:positionV relativeFrom="paragraph">
              <wp:posOffset>-398145</wp:posOffset>
            </wp:positionV>
            <wp:extent cx="599440" cy="711200"/>
            <wp:effectExtent l="0" t="0" r="0" b="0"/>
            <wp:wrapNone/>
            <wp:docPr id="1385" name="Picture 138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F48D" w14:textId="77777777" w:rsidR="00892B61" w:rsidRDefault="00892B61" w:rsidP="00892B61">
      <w:pPr>
        <w:pStyle w:val="Subtitle"/>
      </w:pPr>
    </w:p>
    <w:p w14:paraId="01678D28" w14:textId="77777777" w:rsidR="00892B61" w:rsidRDefault="00892B61" w:rsidP="00892B61">
      <w:pPr>
        <w:pStyle w:val="Subtitle"/>
      </w:pPr>
    </w:p>
    <w:p w14:paraId="7C9EF964" w14:textId="77777777" w:rsidR="00CA3B45" w:rsidRDefault="00CA3B45" w:rsidP="00892B61">
      <w:pPr>
        <w:pStyle w:val="Subtitle"/>
      </w:pPr>
    </w:p>
    <w:p w14:paraId="358651B4" w14:textId="705260E2" w:rsidR="00704F92" w:rsidRDefault="003C3730" w:rsidP="003C3730">
      <w:pPr>
        <w:pStyle w:val="ListParagraph"/>
        <w:widowControl/>
        <w:autoSpaceDE/>
        <w:autoSpaceDN/>
        <w:spacing w:after="40"/>
        <w:contextualSpacing/>
        <w:rPr>
          <w:rStyle w:val="Emphasis"/>
        </w:rPr>
      </w:pPr>
      <w:r w:rsidRPr="003C3730">
        <w:rPr>
          <w:rStyle w:val="Emphasis"/>
        </w:rPr>
        <w:drawing>
          <wp:anchor distT="0" distB="0" distL="114300" distR="114300" simplePos="0" relativeHeight="251664384" behindDoc="0" locked="0" layoutInCell="1" allowOverlap="1" wp14:anchorId="174A5651" wp14:editId="05964143">
            <wp:simplePos x="0" y="0"/>
            <wp:positionH relativeFrom="page">
              <wp:posOffset>258445</wp:posOffset>
            </wp:positionH>
            <wp:positionV relativeFrom="paragraph">
              <wp:posOffset>5185842</wp:posOffset>
            </wp:positionV>
            <wp:extent cx="6641465" cy="1840230"/>
            <wp:effectExtent l="165100" t="165100" r="203835" b="20447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19"/>
                    <a:stretch/>
                  </pic:blipFill>
                  <pic:spPr bwMode="auto">
                    <a:xfrm>
                      <a:off x="0" y="0"/>
                      <a:ext cx="664146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rPr>
          <w:rStyle w:val="Emphasis"/>
        </w:rPr>
        <w:drawing>
          <wp:anchor distT="0" distB="0" distL="114300" distR="114300" simplePos="0" relativeHeight="251662336" behindDoc="0" locked="0" layoutInCell="1" allowOverlap="1" wp14:anchorId="361D4F9F" wp14:editId="0D27EFC1">
            <wp:simplePos x="0" y="0"/>
            <wp:positionH relativeFrom="page">
              <wp:posOffset>239395</wp:posOffset>
            </wp:positionH>
            <wp:positionV relativeFrom="paragraph">
              <wp:posOffset>2536825</wp:posOffset>
            </wp:positionV>
            <wp:extent cx="6641465" cy="2195830"/>
            <wp:effectExtent l="165100" t="165100" r="203835" b="20447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58"/>
                    <a:stretch/>
                  </pic:blipFill>
                  <pic:spPr bwMode="auto">
                    <a:xfrm>
                      <a:off x="0" y="0"/>
                      <a:ext cx="664146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rPr>
          <w:rStyle w:val="Emphasis"/>
        </w:rPr>
        <w:drawing>
          <wp:anchor distT="0" distB="0" distL="114300" distR="114300" simplePos="0" relativeHeight="251663360" behindDoc="0" locked="0" layoutInCell="1" allowOverlap="1" wp14:anchorId="775BA991" wp14:editId="763CE02D">
            <wp:simplePos x="0" y="0"/>
            <wp:positionH relativeFrom="column">
              <wp:posOffset>-683895</wp:posOffset>
            </wp:positionH>
            <wp:positionV relativeFrom="paragraph">
              <wp:posOffset>186690</wp:posOffset>
            </wp:positionV>
            <wp:extent cx="6656705" cy="1854835"/>
            <wp:effectExtent l="165100" t="165100" r="201295" b="202565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52"/>
                    <a:stretch/>
                  </pic:blipFill>
                  <pic:spPr bwMode="auto">
                    <a:xfrm>
                      <a:off x="0" y="0"/>
                      <a:ext cx="6656705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AB20" w14:textId="0B01001F" w:rsidR="003C3730" w:rsidRPr="003C3730" w:rsidRDefault="003C3730" w:rsidP="003C3730"/>
    <w:p w14:paraId="406E5A89" w14:textId="6494193A" w:rsidR="003C3730" w:rsidRPr="003C3730" w:rsidRDefault="003C3730" w:rsidP="003C3730"/>
    <w:p w14:paraId="2098AFA6" w14:textId="1C972429" w:rsidR="003C3730" w:rsidRPr="003C3730" w:rsidRDefault="003C3730" w:rsidP="003C3730"/>
    <w:p w14:paraId="6D52FCDA" w14:textId="23BB2DBC" w:rsidR="003C3730" w:rsidRPr="003C3730" w:rsidRDefault="003C3730" w:rsidP="003C3730"/>
    <w:p w14:paraId="5ED6468F" w14:textId="5D5DBDCE" w:rsidR="003C3730" w:rsidRPr="003C3730" w:rsidRDefault="003C3730" w:rsidP="003C3730"/>
    <w:p w14:paraId="70476A37" w14:textId="7EC2ACC6" w:rsidR="003C3730" w:rsidRPr="003C3730" w:rsidRDefault="003C3730" w:rsidP="003C3730"/>
    <w:p w14:paraId="0D6B1E3F" w14:textId="6174032B" w:rsidR="003C3730" w:rsidRPr="003C3730" w:rsidRDefault="003C3730" w:rsidP="003C3730"/>
    <w:p w14:paraId="3AAA6FDF" w14:textId="3792A364" w:rsidR="003C3730" w:rsidRPr="003C3730" w:rsidRDefault="003C3730" w:rsidP="003C3730"/>
    <w:p w14:paraId="0F9303F4" w14:textId="160B6C34" w:rsidR="003C3730" w:rsidRPr="003C3730" w:rsidRDefault="003C3730" w:rsidP="003C3730"/>
    <w:p w14:paraId="4F42C215" w14:textId="4F1C8C80" w:rsidR="003C3730" w:rsidRPr="003C3730" w:rsidRDefault="003C3730" w:rsidP="003C3730"/>
    <w:p w14:paraId="1546E16B" w14:textId="5B429452" w:rsidR="003C3730" w:rsidRPr="003C3730" w:rsidRDefault="003C3730" w:rsidP="003C3730"/>
    <w:p w14:paraId="2440EE73" w14:textId="6A087164" w:rsidR="003C3730" w:rsidRPr="003C3730" w:rsidRDefault="003C3730" w:rsidP="003C3730"/>
    <w:p w14:paraId="60F2EB55" w14:textId="623B0C32" w:rsidR="003C3730" w:rsidRPr="003C3730" w:rsidRDefault="003C3730" w:rsidP="003C3730"/>
    <w:p w14:paraId="0E4FBEB9" w14:textId="2454698B" w:rsidR="003C3730" w:rsidRPr="003C3730" w:rsidRDefault="003C3730" w:rsidP="003C3730"/>
    <w:p w14:paraId="5561C506" w14:textId="22D0549E" w:rsidR="003C3730" w:rsidRPr="003C3730" w:rsidRDefault="003C3730" w:rsidP="003C3730"/>
    <w:p w14:paraId="2D4AF848" w14:textId="3023B58D" w:rsidR="003C3730" w:rsidRPr="003C3730" w:rsidRDefault="003C3730" w:rsidP="003C3730"/>
    <w:p w14:paraId="64F8C26E" w14:textId="3647D87E" w:rsidR="003C3730" w:rsidRPr="003C3730" w:rsidRDefault="003C3730" w:rsidP="003C3730"/>
    <w:p w14:paraId="7D492E24" w14:textId="7B7C0925" w:rsidR="003C3730" w:rsidRPr="003C3730" w:rsidRDefault="003C3730" w:rsidP="003C3730"/>
    <w:p w14:paraId="6077CA33" w14:textId="6E94E6CF" w:rsidR="003C3730" w:rsidRPr="003C3730" w:rsidRDefault="003C3730" w:rsidP="003C3730"/>
    <w:p w14:paraId="61677CB2" w14:textId="5A27AF46" w:rsidR="003C3730" w:rsidRPr="003C3730" w:rsidRDefault="003C3730" w:rsidP="003C3730"/>
    <w:p w14:paraId="3F7BFEE0" w14:textId="12EDA72D" w:rsidR="003C3730" w:rsidRPr="003C3730" w:rsidRDefault="003C3730" w:rsidP="003C3730"/>
    <w:p w14:paraId="42332DFB" w14:textId="4077DEB5" w:rsidR="003C3730" w:rsidRPr="003C3730" w:rsidRDefault="003C3730" w:rsidP="003C3730"/>
    <w:p w14:paraId="51A7AE81" w14:textId="28DE6228" w:rsidR="003C3730" w:rsidRPr="003C3730" w:rsidRDefault="003C3730" w:rsidP="003C3730"/>
    <w:p w14:paraId="76686375" w14:textId="1DBC71EC" w:rsidR="003C3730" w:rsidRPr="003C3730" w:rsidRDefault="003C3730" w:rsidP="003C3730"/>
    <w:p w14:paraId="616B2C4B" w14:textId="678F36F9" w:rsidR="003C3730" w:rsidRPr="003C3730" w:rsidRDefault="003C3730" w:rsidP="003C3730"/>
    <w:p w14:paraId="7C3CE6B7" w14:textId="476BE8C6" w:rsidR="003C3730" w:rsidRPr="003C3730" w:rsidRDefault="003C3730" w:rsidP="003C3730"/>
    <w:p w14:paraId="11CDDC28" w14:textId="2183B769" w:rsidR="003C3730" w:rsidRPr="003C3730" w:rsidRDefault="003C3730" w:rsidP="003C3730"/>
    <w:p w14:paraId="551FF88E" w14:textId="468F4F61" w:rsidR="003C3730" w:rsidRPr="003C3730" w:rsidRDefault="003C3730" w:rsidP="003C3730"/>
    <w:p w14:paraId="02E51662" w14:textId="29984E6C" w:rsidR="003C3730" w:rsidRDefault="003C3730" w:rsidP="003C3730">
      <w:pPr>
        <w:jc w:val="right"/>
      </w:pPr>
    </w:p>
    <w:p w14:paraId="53054E24" w14:textId="0D93A1CF" w:rsidR="003C3730" w:rsidRDefault="003C3730" w:rsidP="003C3730">
      <w:pPr>
        <w:jc w:val="right"/>
      </w:pPr>
    </w:p>
    <w:p w14:paraId="73B336CC" w14:textId="3D4A1D95" w:rsidR="003C3730" w:rsidRDefault="003C3730" w:rsidP="003C3730">
      <w:pPr>
        <w:jc w:val="right"/>
      </w:pPr>
    </w:p>
    <w:p w14:paraId="5F5D9F24" w14:textId="7B02E667" w:rsidR="003C3730" w:rsidRDefault="003C3730" w:rsidP="003C3730">
      <w:pPr>
        <w:jc w:val="right"/>
      </w:pPr>
    </w:p>
    <w:p w14:paraId="394DF887" w14:textId="7F44174D" w:rsidR="003C3730" w:rsidRPr="003C3730" w:rsidRDefault="003C3730" w:rsidP="003C3730"/>
    <w:p w14:paraId="723ED104" w14:textId="6EE583F5" w:rsidR="003C3730" w:rsidRPr="003C3730" w:rsidRDefault="003C3730" w:rsidP="003C3730"/>
    <w:p w14:paraId="7604316E" w14:textId="19E94AAA" w:rsidR="003C3730" w:rsidRPr="003C3730" w:rsidRDefault="003C3730" w:rsidP="003C3730"/>
    <w:p w14:paraId="25E21F6C" w14:textId="6EDC2688" w:rsidR="003C3730" w:rsidRPr="003C3730" w:rsidRDefault="003C3730" w:rsidP="003C3730"/>
    <w:p w14:paraId="0EBF275F" w14:textId="565613A5" w:rsidR="003C3730" w:rsidRPr="003C3730" w:rsidRDefault="003C3730" w:rsidP="003C3730"/>
    <w:p w14:paraId="3F3C7A42" w14:textId="0E2AFD3D" w:rsidR="003C3730" w:rsidRPr="003C3730" w:rsidRDefault="003C3730" w:rsidP="003C3730"/>
    <w:p w14:paraId="2241B6AC" w14:textId="4E09B016" w:rsidR="003C3730" w:rsidRPr="003C3730" w:rsidRDefault="003C3730" w:rsidP="003C3730"/>
    <w:p w14:paraId="64B52065" w14:textId="13A8ABD2" w:rsidR="003C3730" w:rsidRPr="003C3730" w:rsidRDefault="003C3730" w:rsidP="003C3730"/>
    <w:p w14:paraId="48D444B2" w14:textId="125C3D5A" w:rsidR="003C3730" w:rsidRPr="003C3730" w:rsidRDefault="003C3730" w:rsidP="003C3730"/>
    <w:p w14:paraId="77AA739E" w14:textId="61227101" w:rsidR="003C3730" w:rsidRDefault="003C3730" w:rsidP="003C3730"/>
    <w:p w14:paraId="01560FE7" w14:textId="49D732C4" w:rsidR="003C3730" w:rsidRDefault="003C3730" w:rsidP="003C3730">
      <w:pPr>
        <w:tabs>
          <w:tab w:val="left" w:pos="4197"/>
        </w:tabs>
      </w:pPr>
      <w:r>
        <w:tab/>
      </w:r>
    </w:p>
    <w:p w14:paraId="5FC37061" w14:textId="67BB17A5" w:rsidR="003C3730" w:rsidRDefault="003C3730" w:rsidP="003C3730">
      <w:pPr>
        <w:tabs>
          <w:tab w:val="left" w:pos="4197"/>
        </w:tabs>
      </w:pPr>
    </w:p>
    <w:p w14:paraId="0F87100D" w14:textId="15A63C29" w:rsidR="003C3730" w:rsidRDefault="003C3730" w:rsidP="003C3730">
      <w:pPr>
        <w:tabs>
          <w:tab w:val="left" w:pos="4197"/>
        </w:tabs>
      </w:pPr>
      <w:r w:rsidRPr="003C3730">
        <w:lastRenderedPageBreak/>
        <w:drawing>
          <wp:anchor distT="0" distB="0" distL="114300" distR="114300" simplePos="0" relativeHeight="251668480" behindDoc="0" locked="0" layoutInCell="1" allowOverlap="1" wp14:anchorId="37EAFE3A" wp14:editId="2DA71E21">
            <wp:simplePos x="0" y="0"/>
            <wp:positionH relativeFrom="page">
              <wp:posOffset>219710</wp:posOffset>
            </wp:positionH>
            <wp:positionV relativeFrom="paragraph">
              <wp:posOffset>5786755</wp:posOffset>
            </wp:positionV>
            <wp:extent cx="6468110" cy="2117725"/>
            <wp:effectExtent l="165100" t="165100" r="199390" b="2063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09"/>
                    <a:stretch/>
                  </pic:blipFill>
                  <pic:spPr bwMode="auto">
                    <a:xfrm>
                      <a:off x="0" y="0"/>
                      <a:ext cx="6468110" cy="211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drawing>
          <wp:anchor distT="0" distB="0" distL="114300" distR="114300" simplePos="0" relativeHeight="251667456" behindDoc="0" locked="0" layoutInCell="1" allowOverlap="1" wp14:anchorId="13853FD1" wp14:editId="7F3BA456">
            <wp:simplePos x="0" y="0"/>
            <wp:positionH relativeFrom="page">
              <wp:posOffset>210185</wp:posOffset>
            </wp:positionH>
            <wp:positionV relativeFrom="paragraph">
              <wp:posOffset>3391535</wp:posOffset>
            </wp:positionV>
            <wp:extent cx="6475095" cy="1765935"/>
            <wp:effectExtent l="165100" t="165100" r="205105" b="20256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49"/>
                    <a:stretch/>
                  </pic:blipFill>
                  <pic:spPr bwMode="auto">
                    <a:xfrm>
                      <a:off x="0" y="0"/>
                      <a:ext cx="6475095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drawing>
          <wp:anchor distT="0" distB="0" distL="114300" distR="114300" simplePos="0" relativeHeight="251666432" behindDoc="0" locked="0" layoutInCell="1" allowOverlap="1" wp14:anchorId="7667575B" wp14:editId="2E1C7AF8">
            <wp:simplePos x="0" y="0"/>
            <wp:positionH relativeFrom="page">
              <wp:posOffset>220143</wp:posOffset>
            </wp:positionH>
            <wp:positionV relativeFrom="paragraph">
              <wp:posOffset>-86684</wp:posOffset>
            </wp:positionV>
            <wp:extent cx="6479222" cy="2807916"/>
            <wp:effectExtent l="165100" t="165100" r="201295" b="202565"/>
            <wp:wrapNone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22"/>
                    <a:stretch/>
                  </pic:blipFill>
                  <pic:spPr bwMode="auto">
                    <a:xfrm>
                      <a:off x="0" y="0"/>
                      <a:ext cx="6479222" cy="280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EAFFC" w14:textId="242C679B" w:rsidR="003C3730" w:rsidRPr="003C3730" w:rsidRDefault="003C3730" w:rsidP="003C3730"/>
    <w:p w14:paraId="568F5D34" w14:textId="54F7810F" w:rsidR="003C3730" w:rsidRPr="003C3730" w:rsidRDefault="003C3730" w:rsidP="003C3730"/>
    <w:p w14:paraId="361F0F3E" w14:textId="60987B7D" w:rsidR="003C3730" w:rsidRPr="003C3730" w:rsidRDefault="003C3730" w:rsidP="003C3730"/>
    <w:p w14:paraId="54C64C91" w14:textId="56742E91" w:rsidR="003C3730" w:rsidRPr="003C3730" w:rsidRDefault="003C3730" w:rsidP="003C3730"/>
    <w:p w14:paraId="422B4CFD" w14:textId="1235575C" w:rsidR="003C3730" w:rsidRPr="003C3730" w:rsidRDefault="003C3730" w:rsidP="003C3730"/>
    <w:p w14:paraId="236528E9" w14:textId="7ADF26DE" w:rsidR="003C3730" w:rsidRPr="003C3730" w:rsidRDefault="003C3730" w:rsidP="003C3730"/>
    <w:p w14:paraId="5DE303A4" w14:textId="690F811E" w:rsidR="003C3730" w:rsidRPr="003C3730" w:rsidRDefault="003C3730" w:rsidP="003C3730"/>
    <w:p w14:paraId="12D9543D" w14:textId="368150B3" w:rsidR="003C3730" w:rsidRPr="003C3730" w:rsidRDefault="003C3730" w:rsidP="003C3730"/>
    <w:p w14:paraId="1A01A0C5" w14:textId="4B8172D1" w:rsidR="003C3730" w:rsidRPr="003C3730" w:rsidRDefault="003C3730" w:rsidP="003C3730"/>
    <w:p w14:paraId="401EA02E" w14:textId="71F3DFE5" w:rsidR="003C3730" w:rsidRPr="003C3730" w:rsidRDefault="003C3730" w:rsidP="003C3730"/>
    <w:p w14:paraId="33E15691" w14:textId="66C2D49C" w:rsidR="003C3730" w:rsidRPr="003C3730" w:rsidRDefault="003C3730" w:rsidP="003C3730"/>
    <w:p w14:paraId="5B636001" w14:textId="0E66DF75" w:rsidR="003C3730" w:rsidRPr="003C3730" w:rsidRDefault="003C3730" w:rsidP="003C3730"/>
    <w:p w14:paraId="1B973DDC" w14:textId="142CD6CC" w:rsidR="003C3730" w:rsidRPr="003C3730" w:rsidRDefault="003C3730" w:rsidP="003C3730"/>
    <w:p w14:paraId="17391A97" w14:textId="04BDDB77" w:rsidR="003C3730" w:rsidRPr="003C3730" w:rsidRDefault="003C3730" w:rsidP="003C3730"/>
    <w:p w14:paraId="02991816" w14:textId="463DABC7" w:rsidR="003C3730" w:rsidRPr="003C3730" w:rsidRDefault="003C3730" w:rsidP="003C3730"/>
    <w:p w14:paraId="46F3DC71" w14:textId="145CC228" w:rsidR="003C3730" w:rsidRPr="003C3730" w:rsidRDefault="003C3730" w:rsidP="003C3730"/>
    <w:p w14:paraId="4591299C" w14:textId="6CF61E89" w:rsidR="003C3730" w:rsidRPr="003C3730" w:rsidRDefault="003C3730" w:rsidP="003C3730"/>
    <w:p w14:paraId="38FE57F2" w14:textId="1080A13B" w:rsidR="003C3730" w:rsidRPr="003C3730" w:rsidRDefault="003C3730" w:rsidP="003C3730"/>
    <w:p w14:paraId="31B5FE65" w14:textId="2DED37BE" w:rsidR="003C3730" w:rsidRPr="003C3730" w:rsidRDefault="003C3730" w:rsidP="003C3730"/>
    <w:p w14:paraId="00803FB5" w14:textId="5318A166" w:rsidR="003C3730" w:rsidRPr="003C3730" w:rsidRDefault="003C3730" w:rsidP="003C3730"/>
    <w:p w14:paraId="72F4AB0E" w14:textId="2F533E0F" w:rsidR="003C3730" w:rsidRPr="003C3730" w:rsidRDefault="003C3730" w:rsidP="003C3730"/>
    <w:p w14:paraId="27809699" w14:textId="0B1E3A8F" w:rsidR="003C3730" w:rsidRPr="003C3730" w:rsidRDefault="003C3730" w:rsidP="003C3730"/>
    <w:p w14:paraId="21B944A9" w14:textId="5B8BD086" w:rsidR="003C3730" w:rsidRPr="003C3730" w:rsidRDefault="003C3730" w:rsidP="003C3730"/>
    <w:p w14:paraId="1DCB8950" w14:textId="245F735E" w:rsidR="003C3730" w:rsidRPr="003C3730" w:rsidRDefault="003C3730" w:rsidP="003C3730"/>
    <w:p w14:paraId="7CD9A48D" w14:textId="448AB965" w:rsidR="003C3730" w:rsidRPr="003C3730" w:rsidRDefault="003C3730" w:rsidP="003C3730"/>
    <w:p w14:paraId="18F7416B" w14:textId="609564A9" w:rsidR="003C3730" w:rsidRPr="003C3730" w:rsidRDefault="003C3730" w:rsidP="003C3730"/>
    <w:p w14:paraId="5E438979" w14:textId="5FFDDE3E" w:rsidR="003C3730" w:rsidRPr="003C3730" w:rsidRDefault="003C3730" w:rsidP="003C3730"/>
    <w:p w14:paraId="2943D0F5" w14:textId="29B41814" w:rsidR="003C3730" w:rsidRPr="003C3730" w:rsidRDefault="003C3730" w:rsidP="003C3730"/>
    <w:p w14:paraId="7D0C7F45" w14:textId="637B6942" w:rsidR="003C3730" w:rsidRPr="003C3730" w:rsidRDefault="003C3730" w:rsidP="003C3730"/>
    <w:p w14:paraId="1081F819" w14:textId="651798DE" w:rsidR="003C3730" w:rsidRPr="003C3730" w:rsidRDefault="003C3730" w:rsidP="003C3730"/>
    <w:p w14:paraId="555068EB" w14:textId="11AF7F20" w:rsidR="003C3730" w:rsidRDefault="003C3730" w:rsidP="003C3730">
      <w:pPr>
        <w:tabs>
          <w:tab w:val="left" w:pos="6740"/>
        </w:tabs>
      </w:pPr>
      <w:r>
        <w:tab/>
      </w:r>
    </w:p>
    <w:p w14:paraId="14ACA5ED" w14:textId="3E662A86" w:rsidR="003C3730" w:rsidRPr="003C3730" w:rsidRDefault="003C3730" w:rsidP="003C3730"/>
    <w:p w14:paraId="707A1DB6" w14:textId="17D2B074" w:rsidR="003C3730" w:rsidRPr="003C3730" w:rsidRDefault="003C3730" w:rsidP="003C3730"/>
    <w:p w14:paraId="08C803D2" w14:textId="7C47532C" w:rsidR="003C3730" w:rsidRPr="003C3730" w:rsidRDefault="003C3730" w:rsidP="003C3730"/>
    <w:p w14:paraId="574EAE8D" w14:textId="008B42E6" w:rsidR="003C3730" w:rsidRPr="003C3730" w:rsidRDefault="003C3730" w:rsidP="003C3730"/>
    <w:p w14:paraId="799225B4" w14:textId="76BD546A" w:rsidR="003C3730" w:rsidRPr="003C3730" w:rsidRDefault="003C3730" w:rsidP="003C3730"/>
    <w:p w14:paraId="585C4CC9" w14:textId="67FA929C" w:rsidR="003C3730" w:rsidRPr="003C3730" w:rsidRDefault="003C3730" w:rsidP="003C3730"/>
    <w:p w14:paraId="12D7517A" w14:textId="695D70E3" w:rsidR="003C3730" w:rsidRPr="003C3730" w:rsidRDefault="003C3730" w:rsidP="003C3730"/>
    <w:p w14:paraId="40C09DD0" w14:textId="38731D3D" w:rsidR="003C3730" w:rsidRPr="003C3730" w:rsidRDefault="003C3730" w:rsidP="003C3730"/>
    <w:p w14:paraId="33357D7C" w14:textId="261BCD19" w:rsidR="003C3730" w:rsidRPr="003C3730" w:rsidRDefault="003C3730" w:rsidP="003C3730"/>
    <w:p w14:paraId="139803C3" w14:textId="49D514D9" w:rsidR="003C3730" w:rsidRPr="003C3730" w:rsidRDefault="003C3730" w:rsidP="003C3730"/>
    <w:p w14:paraId="0E8DADD7" w14:textId="6C52BEE2" w:rsidR="003C3730" w:rsidRPr="003C3730" w:rsidRDefault="003C3730" w:rsidP="003C3730"/>
    <w:p w14:paraId="3D71E3A1" w14:textId="55367752" w:rsidR="003C3730" w:rsidRDefault="003C3730" w:rsidP="003C3730">
      <w:pPr>
        <w:jc w:val="right"/>
      </w:pPr>
    </w:p>
    <w:p w14:paraId="258C6AD8" w14:textId="16EBA315" w:rsidR="003C3730" w:rsidRDefault="003C3730" w:rsidP="003C3730">
      <w:pPr>
        <w:jc w:val="right"/>
      </w:pPr>
    </w:p>
    <w:p w14:paraId="68DC2276" w14:textId="6022EDCB" w:rsidR="003C3730" w:rsidRDefault="003C3730" w:rsidP="003C3730">
      <w:pPr>
        <w:jc w:val="right"/>
      </w:pPr>
    </w:p>
    <w:p w14:paraId="37097849" w14:textId="015865CF" w:rsidR="003C3730" w:rsidRDefault="003C3730" w:rsidP="003C3730">
      <w:pPr>
        <w:jc w:val="right"/>
      </w:pPr>
    </w:p>
    <w:p w14:paraId="37466F25" w14:textId="2422BA15" w:rsidR="003C3730" w:rsidRDefault="003C3730" w:rsidP="003C3730">
      <w:pPr>
        <w:jc w:val="right"/>
      </w:pPr>
    </w:p>
    <w:p w14:paraId="63497C30" w14:textId="152E1EFF" w:rsidR="003C3730" w:rsidRDefault="003C3730" w:rsidP="003C3730">
      <w:pPr>
        <w:jc w:val="right"/>
      </w:pPr>
    </w:p>
    <w:p w14:paraId="2567E325" w14:textId="1D81D95C" w:rsidR="003C3730" w:rsidRDefault="003C3730" w:rsidP="003C3730">
      <w:pPr>
        <w:jc w:val="right"/>
      </w:pPr>
    </w:p>
    <w:p w14:paraId="197C6CE0" w14:textId="260ED69A" w:rsidR="003C3730" w:rsidRPr="003C3730" w:rsidRDefault="003C3730" w:rsidP="003C3730">
      <w:pPr>
        <w:jc w:val="right"/>
      </w:pPr>
      <w:r w:rsidRPr="003C3730">
        <w:lastRenderedPageBreak/>
        <w:drawing>
          <wp:anchor distT="0" distB="0" distL="114300" distR="114300" simplePos="0" relativeHeight="251672576" behindDoc="0" locked="0" layoutInCell="1" allowOverlap="1" wp14:anchorId="22CAC2B7" wp14:editId="31CF1E65">
            <wp:simplePos x="0" y="0"/>
            <wp:positionH relativeFrom="margin">
              <wp:posOffset>-615950</wp:posOffset>
            </wp:positionH>
            <wp:positionV relativeFrom="paragraph">
              <wp:posOffset>5806440</wp:posOffset>
            </wp:positionV>
            <wp:extent cx="6562090" cy="2162810"/>
            <wp:effectExtent l="165100" t="165100" r="207010" b="199390"/>
            <wp:wrapNone/>
            <wp:docPr id="50" name="Picture 5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4739"/>
                    <a:stretch/>
                  </pic:blipFill>
                  <pic:spPr bwMode="auto">
                    <a:xfrm>
                      <a:off x="0" y="0"/>
                      <a:ext cx="6562090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drawing>
          <wp:anchor distT="0" distB="0" distL="114300" distR="114300" simplePos="0" relativeHeight="251671552" behindDoc="0" locked="0" layoutInCell="1" allowOverlap="1" wp14:anchorId="1C111490" wp14:editId="45498DBB">
            <wp:simplePos x="0" y="0"/>
            <wp:positionH relativeFrom="page">
              <wp:posOffset>307340</wp:posOffset>
            </wp:positionH>
            <wp:positionV relativeFrom="paragraph">
              <wp:posOffset>3136265</wp:posOffset>
            </wp:positionV>
            <wp:extent cx="6522720" cy="1989455"/>
            <wp:effectExtent l="165100" t="165100" r="208280" b="207645"/>
            <wp:wrapNone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783"/>
                    <a:stretch/>
                  </pic:blipFill>
                  <pic:spPr bwMode="auto">
                    <a:xfrm>
                      <a:off x="0" y="0"/>
                      <a:ext cx="6522720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730">
        <w:drawing>
          <wp:anchor distT="0" distB="0" distL="114300" distR="114300" simplePos="0" relativeHeight="251670528" behindDoc="0" locked="0" layoutInCell="1" allowOverlap="1" wp14:anchorId="67207CA9" wp14:editId="3E93D104">
            <wp:simplePos x="0" y="0"/>
            <wp:positionH relativeFrom="page">
              <wp:posOffset>287655</wp:posOffset>
            </wp:positionH>
            <wp:positionV relativeFrom="paragraph">
              <wp:posOffset>175841</wp:posOffset>
            </wp:positionV>
            <wp:extent cx="6520774" cy="2298998"/>
            <wp:effectExtent l="165100" t="165100" r="198120" b="203200"/>
            <wp:wrapNone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696"/>
                    <a:stretch/>
                  </pic:blipFill>
                  <pic:spPr bwMode="auto">
                    <a:xfrm>
                      <a:off x="0" y="0"/>
                      <a:ext cx="6520774" cy="2298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15900" dist="25400" dir="2700000" algn="tl" rotWithShape="0">
                        <a:srgbClr val="33333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730" w:rsidRPr="003C3730" w:rsidSect="00892B6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009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F9D7C" w14:textId="77777777" w:rsidR="00D37165" w:rsidRDefault="00D37165" w:rsidP="009B71BE">
      <w:r>
        <w:separator/>
      </w:r>
    </w:p>
  </w:endnote>
  <w:endnote w:type="continuationSeparator" w:id="0">
    <w:p w14:paraId="0AB60BE9" w14:textId="77777777" w:rsidR="00D37165" w:rsidRDefault="00D37165" w:rsidP="009B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-Light">
    <w:altName w:val="Calibri"/>
    <w:panose1 w:val="020B0604020202020204"/>
    <w:charset w:val="00"/>
    <w:family w:val="swiss"/>
    <w:pitch w:val="variable"/>
  </w:font>
  <w:font w:name="Gilmer Light">
    <w:altName w:val="Gilmer Light"/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irce">
    <w:altName w:val="Circe"/>
    <w:panose1 w:val="020B0502020203020203"/>
    <w:charset w:val="4D"/>
    <w:family w:val="swiss"/>
    <w:notTrueType/>
    <w:pitch w:val="variable"/>
    <w:sig w:usb0="A00002FF" w:usb1="5000604B" w:usb2="0000000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2FD5F" w14:textId="77777777" w:rsidR="00CA3B45" w:rsidRDefault="00CA3B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A7921" w14:textId="77777777" w:rsidR="009B71BE" w:rsidRDefault="009B71B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43C774" wp14:editId="30478A94">
              <wp:simplePos x="0" y="0"/>
              <wp:positionH relativeFrom="column">
                <wp:posOffset>-690880</wp:posOffset>
              </wp:positionH>
              <wp:positionV relativeFrom="paragraph">
                <wp:posOffset>-85725</wp:posOffset>
              </wp:positionV>
              <wp:extent cx="7414260" cy="787400"/>
              <wp:effectExtent l="0" t="0" r="254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4260" cy="787400"/>
                        <a:chOff x="81280" y="0"/>
                        <a:chExt cx="7414260" cy="787400"/>
                      </a:xfrm>
                    </wpg:grpSpPr>
                    <wps:wsp>
                      <wps:cNvPr id="1141" name="Text Box 1"/>
                      <wps:cNvSpPr txBox="1">
                        <a:spLocks/>
                      </wps:cNvSpPr>
                      <wps:spPr bwMode="auto">
                        <a:xfrm>
                          <a:off x="1717040" y="266700"/>
                          <a:ext cx="57785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55A5B" w14:textId="77777777" w:rsidR="009B71BE" w:rsidRPr="00E6101D" w:rsidRDefault="009B71BE" w:rsidP="009B71BE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E6101D">
                              <w:rPr>
                                <w:rFonts w:eastAsia="Times New Roman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  <w:t>© Educe Inc. | Limitless Advisor</w:t>
                            </w:r>
                            <w:r w:rsidRPr="00E6101D">
                              <w:rPr>
                                <w:rFonts w:eastAsia="Times New Roman" w:cs="Times New Roman"/>
                                <w:color w:val="BFBFBF" w:themeColor="background1" w:themeShade="BF"/>
                                <w:sz w:val="18"/>
                                <w:szCs w:val="18"/>
                                <w:lang w:bidi="ar-SA"/>
                              </w:rPr>
                              <w:br/>
                              <w:t>Limitless materials may not be reproduced, used, or sold in whole or in part, in any manner, without written consent or license for use by Educe, Inc.</w:t>
                            </w:r>
                          </w:p>
                          <w:p w14:paraId="65083C75" w14:textId="77777777" w:rsidR="009B71BE" w:rsidRPr="0008376F" w:rsidRDefault="009B71BE" w:rsidP="009B71BE">
                            <w:pPr>
                              <w:pStyle w:val="BodyText"/>
                              <w:spacing w:line="224" w:lineRule="exact"/>
                              <w:ind w:left="20"/>
                              <w:rPr>
                                <w:rFonts w:cs="Calibri Light"/>
                                <w:caps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55" name="Picture 1855" descr="A picture containing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1280" y="121920"/>
                          <a:ext cx="1193800" cy="5727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Straight Connector 8"/>
                      <wps:cNvCnPr/>
                      <wps:spPr>
                        <a:xfrm>
                          <a:off x="152400" y="0"/>
                          <a:ext cx="6997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6C6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042849" id="Group 13" o:spid="_x0000_s1027" style="position:absolute;margin-left:-54.4pt;margin-top:-6.75pt;width:583.8pt;height:62pt;z-index:251659264;mso-width-relative:margin;mso-height-relative:margin" coordorigin="812" coordsize="74142,78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17170;top:2667;width:57785;height:5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" filled="f" stroked="f">
                <v:path arrowok="t"/>
                <v:textbox inset="0,0,0,0">
                  <w:txbxContent>
                    <w:p w:rsidR="009B71BE" w:rsidRPr="00E6101D" w:rsidRDefault="009B71BE" w:rsidP="009B71BE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</w:pPr>
                      <w:r w:rsidRPr="00E6101D">
                        <w:rPr>
                          <w:rFonts w:eastAsia="Times New Roman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  <w:t>© Educe Inc. | Limitless Advisor</w:t>
                      </w:r>
                      <w:r w:rsidRPr="00E6101D">
                        <w:rPr>
                          <w:rFonts w:eastAsia="Times New Roman" w:cs="Times New Roman"/>
                          <w:color w:val="BFBFBF" w:themeColor="background1" w:themeShade="BF"/>
                          <w:sz w:val="18"/>
                          <w:szCs w:val="18"/>
                          <w:lang w:bidi="ar-SA"/>
                        </w:rPr>
                        <w:br/>
                        <w:t>Limitless materials may not be reproduced, used, or sold in whole or in part, in any manner, without written consent or license for use by Educe, Inc.</w:t>
                      </w:r>
                    </w:p>
                    <w:p w:rsidR="009B71BE" w:rsidRPr="0008376F" w:rsidRDefault="009B71BE" w:rsidP="009B71BE">
                      <w:pPr>
                        <w:pStyle w:val="BodyText"/>
                        <w:spacing w:line="224" w:lineRule="exact"/>
                        <w:ind w:left="20"/>
                        <w:rPr>
                          <w:rFonts w:cs="Calibri Light"/>
                          <w:caps/>
                          <w:color w:val="BFBFBF" w:themeColor="background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55" o:spid="_x0000_s1029" type="#_x0000_t75" alt="A picture containing logo&#10;&#10;Description automatically generated" style="position:absolute;left:812;top:1219;width:11938;height:5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">
                <v:imagedata r:id="rId2" o:title="A picture containing logo&#10;&#10;Description automatically generated"/>
              </v:shape>
              <v:line id="Straight Connector 8" o:spid="_x0000_s1030" style="position:absolute;visibility:visible;mso-wrap-style:square" from="1524,0" to="71501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" strokecolor="#86c6c5"/>
            </v:group>
          </w:pict>
        </mc:Fallback>
      </mc:AlternateContent>
    </w:r>
  </w:p>
  <w:p w14:paraId="3CF5AB19" w14:textId="77777777" w:rsidR="009B71BE" w:rsidRDefault="009B71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80EC5" w14:textId="77777777" w:rsidR="00CA3B45" w:rsidRDefault="00CA3B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64915" w14:textId="77777777" w:rsidR="00D37165" w:rsidRDefault="00D37165" w:rsidP="009B71BE">
      <w:r>
        <w:separator/>
      </w:r>
    </w:p>
  </w:footnote>
  <w:footnote w:type="continuationSeparator" w:id="0">
    <w:p w14:paraId="5CC9EDB7" w14:textId="77777777" w:rsidR="00D37165" w:rsidRDefault="00D37165" w:rsidP="009B7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72A3E" w14:textId="77777777" w:rsidR="009B71BE" w:rsidRDefault="00D37165">
    <w:pPr>
      <w:pStyle w:val="Header"/>
    </w:pPr>
    <w:r>
      <w:rPr>
        <w:noProof/>
      </w:rPr>
      <w:pict w14:anchorId="06D887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5" o:spid="_x0000_s2051" type="#_x0000_t75" alt="" style="position:absolute;margin-left:0;margin-top:0;width:1275pt;height:1650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FBEE7" w14:textId="77777777" w:rsidR="009B71BE" w:rsidRPr="009B71BE" w:rsidRDefault="00663189" w:rsidP="009B71BE">
    <w:pPr>
      <w:pStyle w:val="Header"/>
      <w:ind w:hanging="1080"/>
    </w:pPr>
    <w:r>
      <w:rPr>
        <w:rFonts w:asciiTheme="majorHAnsi" w:hAnsiTheme="majorHAnsi" w:cstheme="majorHAnsi"/>
        <w:i/>
        <w:noProof/>
        <w:color w:val="C00000"/>
        <w:sz w:val="24"/>
        <w:szCs w:val="24"/>
      </w:rPr>
      <w:drawing>
        <wp:anchor distT="0" distB="0" distL="114300" distR="114300" simplePos="0" relativeHeight="251658239" behindDoc="1" locked="0" layoutInCell="1" allowOverlap="1" wp14:anchorId="59BF7A10" wp14:editId="21BA9DCB">
          <wp:simplePos x="0" y="0"/>
          <wp:positionH relativeFrom="column">
            <wp:posOffset>-955040</wp:posOffset>
          </wp:positionH>
          <wp:positionV relativeFrom="page">
            <wp:posOffset>-20955</wp:posOffset>
          </wp:positionV>
          <wp:extent cx="7800340" cy="10095230"/>
          <wp:effectExtent l="0" t="0" r="0" b="1270"/>
          <wp:wrapNone/>
          <wp:docPr id="1384" name="Picture 138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" name="Picture 1384" descr="A picture containing text&#10;&#10;Description automatically generated"/>
                  <pic:cNvPicPr/>
                </pic:nvPicPr>
                <pic:blipFill>
                  <a:blip r:embed="rId1" cstate="print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340" cy="1009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B61">
      <w:rPr>
        <w:noProof/>
      </w:rPr>
      <w:drawing>
        <wp:anchor distT="0" distB="0" distL="114300" distR="114300" simplePos="0" relativeHeight="251672576" behindDoc="1" locked="0" layoutInCell="0" allowOverlap="1" wp14:anchorId="0F443064" wp14:editId="460136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0955000"/>
          <wp:effectExtent l="0" t="0" r="0" b="0"/>
          <wp:wrapNone/>
          <wp:docPr id="3" name="Picture 3" descr="A picture containing text&#13;&#13;&#13;&#10;&#13;&#13;&#13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&#13;&#13;&#13;&#10;&#13;&#13;&#13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095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165">
      <w:rPr>
        <w:noProof/>
      </w:rPr>
      <w:pict w14:anchorId="378C4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6" o:spid="_x0000_s2050" type="#_x0000_t75" alt="" style="position:absolute;margin-left:0;margin-top:0;width:1275pt;height:1650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D8309" w14:textId="77777777" w:rsidR="009B71BE" w:rsidRDefault="00D37165">
    <w:pPr>
      <w:pStyle w:val="Header"/>
    </w:pPr>
    <w:r>
      <w:rPr>
        <w:noProof/>
      </w:rPr>
      <w:pict w14:anchorId="439C1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22404" o:spid="_x0000_s2049" type="#_x0000_t75" alt="" style="position:absolute;margin-left:0;margin-top:0;width:1275pt;height:1650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91BB2"/>
    <w:multiLevelType w:val="hybridMultilevel"/>
    <w:tmpl w:val="4E90401C"/>
    <w:lvl w:ilvl="0" w:tplc="D4AA0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02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47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F45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29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D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B20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4C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C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544D6C"/>
    <w:multiLevelType w:val="hybridMultilevel"/>
    <w:tmpl w:val="BFE401CA"/>
    <w:lvl w:ilvl="0" w:tplc="22CA2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24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AD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A02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0F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41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CB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63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23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636924"/>
    <w:multiLevelType w:val="hybridMultilevel"/>
    <w:tmpl w:val="9B547CE4"/>
    <w:lvl w:ilvl="0" w:tplc="B1AED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0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C3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25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86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6E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EA9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8C9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22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DA28F4"/>
    <w:multiLevelType w:val="hybridMultilevel"/>
    <w:tmpl w:val="CB96C1D6"/>
    <w:lvl w:ilvl="0" w:tplc="BCD03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EB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9E0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64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6F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48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480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6EF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D60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300B15"/>
    <w:multiLevelType w:val="hybridMultilevel"/>
    <w:tmpl w:val="C30073C4"/>
    <w:lvl w:ilvl="0" w:tplc="96ACD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84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982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CE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02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2E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A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882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64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931067"/>
    <w:multiLevelType w:val="hybridMultilevel"/>
    <w:tmpl w:val="CC345DF4"/>
    <w:lvl w:ilvl="0" w:tplc="AD761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44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A4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6F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94F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2C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CA0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0D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0D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F46519"/>
    <w:multiLevelType w:val="hybridMultilevel"/>
    <w:tmpl w:val="6A8CE6AC"/>
    <w:lvl w:ilvl="0" w:tplc="ED52E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4E1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8EA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08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78A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AF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C9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C5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A1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8D622F"/>
    <w:multiLevelType w:val="hybridMultilevel"/>
    <w:tmpl w:val="DF6E1C88"/>
    <w:lvl w:ilvl="0" w:tplc="F23EE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2B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C6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58D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923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40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0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82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2E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8D94B6C"/>
    <w:multiLevelType w:val="hybridMultilevel"/>
    <w:tmpl w:val="3EE076B4"/>
    <w:lvl w:ilvl="0" w:tplc="43A47C2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1B4166"/>
        <w:sz w:val="20"/>
      </w:rPr>
    </w:lvl>
    <w:lvl w:ilvl="1" w:tplc="17BCE2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836DE8"/>
    <w:multiLevelType w:val="hybridMultilevel"/>
    <w:tmpl w:val="559A8D22"/>
    <w:lvl w:ilvl="0" w:tplc="EAF44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8D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2D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20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4F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6F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04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EA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FA7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8B80B43"/>
    <w:multiLevelType w:val="hybridMultilevel"/>
    <w:tmpl w:val="76726B92"/>
    <w:lvl w:ilvl="0" w:tplc="2AA2F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2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0A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AC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E2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0A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6A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E7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6EB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E776CC0"/>
    <w:multiLevelType w:val="hybridMultilevel"/>
    <w:tmpl w:val="C5106C02"/>
    <w:lvl w:ilvl="0" w:tplc="07D02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E4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0A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A06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8A0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80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89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188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CC8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56"/>
    <w:rsid w:val="00027759"/>
    <w:rsid w:val="000449D9"/>
    <w:rsid w:val="000C1268"/>
    <w:rsid w:val="00137A35"/>
    <w:rsid w:val="001C2A20"/>
    <w:rsid w:val="003C3730"/>
    <w:rsid w:val="004105EF"/>
    <w:rsid w:val="00450E5F"/>
    <w:rsid w:val="005F02C5"/>
    <w:rsid w:val="005F0E6E"/>
    <w:rsid w:val="00663189"/>
    <w:rsid w:val="006A13D9"/>
    <w:rsid w:val="006C407C"/>
    <w:rsid w:val="006D0856"/>
    <w:rsid w:val="007916EF"/>
    <w:rsid w:val="00892B61"/>
    <w:rsid w:val="009B71BE"/>
    <w:rsid w:val="00B1627E"/>
    <w:rsid w:val="00B46E18"/>
    <w:rsid w:val="00B539FA"/>
    <w:rsid w:val="00CA3B45"/>
    <w:rsid w:val="00D37165"/>
    <w:rsid w:val="00E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596842"/>
  <w15:chartTrackingRefBased/>
  <w15:docId w15:val="{6CC7CC07-6CCA-DA4C-97D2-0885361A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-Light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07C"/>
    <w:rPr>
      <w:rFonts w:ascii="Gilmer Light" w:hAnsi="Gilmer Light" w:cs="Calibri-Light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407C"/>
    <w:pPr>
      <w:keepNext/>
      <w:keepLines/>
      <w:spacing w:before="240"/>
      <w:outlineLvl w:val="0"/>
    </w:pPr>
    <w:rPr>
      <w:rFonts w:eastAsiaTheme="majorEastAsia" w:cstheme="majorBidi"/>
      <w:color w:val="004A4D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407C"/>
    <w:pPr>
      <w:keepNext/>
      <w:keepLines/>
      <w:spacing w:before="40"/>
      <w:outlineLvl w:val="1"/>
    </w:pPr>
    <w:rPr>
      <w:rFonts w:ascii="Garamond" w:eastAsiaTheme="majorEastAsia" w:hAnsi="Garamond" w:cstheme="majorBidi"/>
      <w:i/>
      <w:color w:val="56ABA8"/>
      <w:sz w:val="6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49D9"/>
  </w:style>
  <w:style w:type="paragraph" w:styleId="BodyText">
    <w:name w:val="Body Text"/>
    <w:basedOn w:val="Normal"/>
    <w:link w:val="BodyTextChar"/>
    <w:uiPriority w:val="1"/>
    <w:qFormat/>
    <w:rsid w:val="000449D9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449D9"/>
    <w:rPr>
      <w:rFonts w:ascii="Calibri-Light" w:eastAsia="Calibri-Light" w:hAnsi="Calibri-Light" w:cs="Calibri-Light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0449D9"/>
  </w:style>
  <w:style w:type="paragraph" w:styleId="Header">
    <w:name w:val="header"/>
    <w:basedOn w:val="Normal"/>
    <w:link w:val="HeaderChar"/>
    <w:uiPriority w:val="99"/>
    <w:unhideWhenUsed/>
    <w:rsid w:val="009B7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1BE"/>
    <w:rPr>
      <w:rFonts w:ascii="Calibri-Light" w:hAnsi="Calibri-Light" w:cs="Calibri-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B7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1BE"/>
    <w:rPr>
      <w:rFonts w:ascii="Calibri-Light" w:hAnsi="Calibri-Light" w:cs="Calibri-Light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6C407C"/>
    <w:rPr>
      <w:rFonts w:ascii="Gilmer Light" w:eastAsiaTheme="majorEastAsia" w:hAnsi="Gilmer Light" w:cstheme="majorBidi"/>
      <w:color w:val="004A4D"/>
      <w:sz w:val="60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C407C"/>
    <w:rPr>
      <w:rFonts w:ascii="Garamond" w:eastAsiaTheme="majorEastAsia" w:hAnsi="Garamond" w:cstheme="majorBidi"/>
      <w:i/>
      <w:color w:val="56ABA8"/>
      <w:sz w:val="68"/>
      <w:szCs w:val="26"/>
      <w:lang w:bidi="en-US"/>
    </w:rPr>
  </w:style>
  <w:style w:type="paragraph" w:customStyle="1" w:styleId="Instructions">
    <w:name w:val="Instructions"/>
    <w:basedOn w:val="Normal"/>
    <w:qFormat/>
    <w:rsid w:val="006C407C"/>
    <w:rPr>
      <w:color w:val="004A4D"/>
    </w:rPr>
  </w:style>
  <w:style w:type="character" w:styleId="SubtleEmphasis">
    <w:name w:val="Subtle Emphasis"/>
    <w:uiPriority w:val="19"/>
    <w:qFormat/>
    <w:rsid w:val="006C407C"/>
    <w:rPr>
      <w:rFonts w:ascii="Garamond" w:hAnsi="Garamond" w:cs="Calibri Light"/>
      <w:i/>
      <w:iCs/>
      <w:color w:val="004A4D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B61"/>
    <w:pPr>
      <w:spacing w:after="40"/>
      <w:outlineLvl w:val="0"/>
    </w:pPr>
    <w:rPr>
      <w:rFonts w:cs="Calibri Light"/>
      <w:b/>
      <w:color w:val="D1734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92B61"/>
    <w:rPr>
      <w:rFonts w:ascii="Gilmer Light" w:hAnsi="Gilmer Light" w:cs="Calibri Light"/>
      <w:b/>
      <w:color w:val="D17346"/>
      <w:sz w:val="24"/>
      <w:szCs w:val="24"/>
      <w:lang w:bidi="en-US"/>
    </w:rPr>
  </w:style>
  <w:style w:type="paragraph" w:customStyle="1" w:styleId="Bullets">
    <w:name w:val="Bullets"/>
    <w:basedOn w:val="ListParagraph"/>
    <w:qFormat/>
    <w:rsid w:val="006C407C"/>
    <w:pPr>
      <w:widowControl/>
      <w:numPr>
        <w:numId w:val="1"/>
      </w:numPr>
      <w:autoSpaceDE/>
      <w:autoSpaceDN/>
      <w:spacing w:after="40"/>
      <w:contextualSpacing/>
    </w:pPr>
    <w:rPr>
      <w:rFonts w:cs="Calibri Light"/>
      <w:color w:val="004A4D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C407C"/>
    <w:rPr>
      <w:i/>
      <w:iCs/>
    </w:rPr>
  </w:style>
  <w:style w:type="character" w:styleId="Strong">
    <w:name w:val="Strong"/>
    <w:basedOn w:val="DefaultParagraphFont"/>
    <w:uiPriority w:val="22"/>
    <w:qFormat/>
    <w:rsid w:val="003C37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nfo/Dropbox/2020%20Lessons/5.07_WOW!%20Service%20System_NB/2021%20Updated%20Resources/2021_ClientServices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2021_ClientServicesList.dotx</Template>
  <TotalTime>6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Chicas</dc:creator>
  <cp:keywords/>
  <dc:description/>
  <cp:lastModifiedBy>Rae Chicas</cp:lastModifiedBy>
  <cp:revision>3</cp:revision>
  <cp:lastPrinted>2020-12-05T18:56:00Z</cp:lastPrinted>
  <dcterms:created xsi:type="dcterms:W3CDTF">2020-12-11T21:53:00Z</dcterms:created>
  <dcterms:modified xsi:type="dcterms:W3CDTF">2020-12-11T22:00:00Z</dcterms:modified>
</cp:coreProperties>
</file>